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86CCD7" w14:textId="73EABD81" w:rsidR="007E4652" w:rsidRPr="004F57FF" w:rsidRDefault="007E4652" w:rsidP="008A7EDC">
      <w:pPr>
        <w:tabs>
          <w:tab w:val="left" w:pos="3261"/>
        </w:tabs>
        <w:rPr>
          <w:b/>
          <w:bCs/>
          <w:sz w:val="36"/>
          <w:szCs w:val="18"/>
        </w:rPr>
      </w:pPr>
      <w:r w:rsidRPr="004F57FF">
        <w:rPr>
          <w:b/>
          <w:bCs/>
          <w:sz w:val="36"/>
          <w:szCs w:val="18"/>
        </w:rPr>
        <w:t xml:space="preserve">Anmeldeformular </w:t>
      </w:r>
      <w:r w:rsidR="005621D3" w:rsidRPr="004F57FF">
        <w:rPr>
          <w:b/>
          <w:bCs/>
          <w:sz w:val="36"/>
          <w:szCs w:val="18"/>
        </w:rPr>
        <w:t>für neue Milchverwerter</w:t>
      </w:r>
      <w:r w:rsidR="004F57FF">
        <w:rPr>
          <w:b/>
          <w:bCs/>
          <w:sz w:val="36"/>
          <w:szCs w:val="18"/>
        </w:rPr>
        <w:t xml:space="preserve">, </w:t>
      </w:r>
      <w:r w:rsidR="005621D3" w:rsidRPr="004F57FF">
        <w:rPr>
          <w:b/>
          <w:bCs/>
          <w:sz w:val="36"/>
          <w:szCs w:val="18"/>
        </w:rPr>
        <w:t>Direktvermarkter</w:t>
      </w:r>
      <w:r w:rsidR="004F57FF">
        <w:rPr>
          <w:b/>
          <w:bCs/>
          <w:sz w:val="36"/>
          <w:szCs w:val="18"/>
        </w:rPr>
        <w:t xml:space="preserve"> und Alpbetriebe mit Milchverwertung</w:t>
      </w:r>
    </w:p>
    <w:p w14:paraId="4A6D10A6" w14:textId="77777777" w:rsidR="007E4652" w:rsidRDefault="007E4652" w:rsidP="008A7EDC">
      <w:pPr>
        <w:tabs>
          <w:tab w:val="left" w:pos="3261"/>
        </w:tabs>
        <w:rPr>
          <w:b/>
          <w:bCs/>
          <w:sz w:val="40"/>
        </w:rPr>
      </w:pPr>
    </w:p>
    <w:p w14:paraId="747B8EA1" w14:textId="389C5B28" w:rsidR="007E4652" w:rsidRDefault="007E4652" w:rsidP="008A7EDC">
      <w:pPr>
        <w:tabs>
          <w:tab w:val="left" w:pos="3261"/>
          <w:tab w:val="left" w:pos="3767"/>
        </w:tabs>
      </w:pPr>
    </w:p>
    <w:p w14:paraId="6161D370" w14:textId="77777777" w:rsidR="005621D3" w:rsidRDefault="005621D3" w:rsidP="008A7EDC">
      <w:pPr>
        <w:tabs>
          <w:tab w:val="left" w:pos="3261"/>
          <w:tab w:val="left" w:pos="3767"/>
        </w:tabs>
      </w:pPr>
    </w:p>
    <w:p w14:paraId="431BB20C" w14:textId="22CD43D6" w:rsidR="007E4652" w:rsidRDefault="007E4652" w:rsidP="008A7EDC">
      <w:pPr>
        <w:tabs>
          <w:tab w:val="left" w:pos="851"/>
          <w:tab w:val="left" w:pos="3261"/>
        </w:tabs>
      </w:pPr>
      <w:r>
        <w:tab/>
      </w:r>
      <w:r w:rsidRPr="007A3F41">
        <w:rPr>
          <w:b/>
        </w:rPr>
        <w:t>Gültigkeit ab</w:t>
      </w:r>
      <w:r w:rsidRPr="00CC1E5B">
        <w:tab/>
      </w:r>
      <w:sdt>
        <w:sdtPr>
          <w:id w:val="-2019921086"/>
          <w:placeholder>
            <w:docPart w:val="F0E5932249974D19A19AB4866E36C3F7"/>
          </w:placeholder>
          <w:showingPlcHdr/>
          <w:date w:fullDate="2022-07-25T00:00:00Z">
            <w:dateFormat w:val="d. MMMM yyyy"/>
            <w:lid w:val="de-CH"/>
            <w:storeMappedDataAs w:val="dateTime"/>
            <w:calendar w:val="gregorian"/>
          </w:date>
        </w:sdtPr>
        <w:sdtContent>
          <w:r w:rsidR="00777AFB" w:rsidRPr="00733BD3">
            <w:rPr>
              <w:rStyle w:val="PlaceholderText"/>
              <w:rFonts w:eastAsiaTheme="minorHAnsi"/>
            </w:rPr>
            <w:t>Klicken oder tippen Sie, um ein Datum einzugeben.</w:t>
          </w:r>
        </w:sdtContent>
      </w:sdt>
    </w:p>
    <w:p w14:paraId="188A3E12" w14:textId="77777777" w:rsidR="007E4652" w:rsidRDefault="007E4652" w:rsidP="008A7EDC">
      <w:pPr>
        <w:tabs>
          <w:tab w:val="left" w:pos="1843"/>
          <w:tab w:val="left" w:pos="3261"/>
        </w:tabs>
      </w:pPr>
    </w:p>
    <w:p w14:paraId="0A7BE580" w14:textId="77777777" w:rsidR="007E4652" w:rsidRDefault="007E4652" w:rsidP="008A7EDC">
      <w:pPr>
        <w:tabs>
          <w:tab w:val="left" w:pos="1843"/>
          <w:tab w:val="left" w:pos="3261"/>
        </w:tabs>
      </w:pPr>
    </w:p>
    <w:p w14:paraId="4E201260" w14:textId="77777777" w:rsidR="007E4652" w:rsidRPr="001B4173" w:rsidRDefault="007E4652" w:rsidP="008A7EDC">
      <w:pPr>
        <w:tabs>
          <w:tab w:val="left" w:pos="1843"/>
          <w:tab w:val="left" w:pos="3261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Korrespondenzadresse</w:t>
      </w:r>
    </w:p>
    <w:p w14:paraId="3F6DD387" w14:textId="77777777" w:rsidR="007E4652" w:rsidRDefault="007E4652" w:rsidP="008A7EDC">
      <w:pPr>
        <w:tabs>
          <w:tab w:val="left" w:pos="1843"/>
          <w:tab w:val="left" w:pos="3261"/>
        </w:tabs>
      </w:pPr>
    </w:p>
    <w:p w14:paraId="7358B609" w14:textId="62D8763F" w:rsidR="007E4652" w:rsidRDefault="007E4652" w:rsidP="008A7EDC">
      <w:pPr>
        <w:tabs>
          <w:tab w:val="left" w:pos="1843"/>
          <w:tab w:val="left" w:pos="3261"/>
        </w:tabs>
      </w:pPr>
    </w:p>
    <w:p w14:paraId="2D4C68DD" w14:textId="37B0218A" w:rsidR="007E4652" w:rsidRPr="005621D3" w:rsidRDefault="007E4652" w:rsidP="008A7EDC">
      <w:pPr>
        <w:tabs>
          <w:tab w:val="left" w:pos="851"/>
          <w:tab w:val="left" w:pos="3261"/>
        </w:tabs>
      </w:pPr>
      <w:r>
        <w:tab/>
      </w:r>
      <w:r w:rsidRPr="007A3F41">
        <w:rPr>
          <w:b/>
        </w:rPr>
        <w:t>Anrede</w:t>
      </w:r>
      <w:r w:rsidR="008A7EDC" w:rsidRPr="00332D49">
        <w:rPr>
          <w:color w:val="auto"/>
        </w:rPr>
        <w:tab/>
      </w:r>
      <w:sdt>
        <w:sdtPr>
          <w:rPr>
            <w:color w:val="auto"/>
          </w:rPr>
          <w:id w:val="-936139282"/>
          <w:placeholder>
            <w:docPart w:val="74E596770C6A4BA580BCE31435EC2CDC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675FA7D8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5BB70732" w14:textId="722770A4" w:rsidR="007E4652" w:rsidRPr="005621D3" w:rsidRDefault="007E4652" w:rsidP="008A7EDC">
      <w:pPr>
        <w:tabs>
          <w:tab w:val="left" w:pos="1843"/>
          <w:tab w:val="left" w:pos="3261"/>
        </w:tabs>
      </w:pPr>
    </w:p>
    <w:p w14:paraId="179C016D" w14:textId="7B0378D5" w:rsidR="007E4652" w:rsidRPr="005621D3" w:rsidRDefault="0052260B" w:rsidP="008A7EDC">
      <w:pPr>
        <w:tabs>
          <w:tab w:val="left" w:pos="851"/>
          <w:tab w:val="left" w:pos="3261"/>
        </w:tabs>
      </w:pPr>
      <w:r w:rsidRPr="005621D3">
        <w:tab/>
      </w:r>
      <w:r w:rsidR="007E4652" w:rsidRPr="007A3F41">
        <w:rPr>
          <w:b/>
        </w:rPr>
        <w:t>Name/Firma</w:t>
      </w:r>
      <w:r w:rsidR="00C97F45">
        <w:tab/>
      </w:r>
      <w:sdt>
        <w:sdtPr>
          <w:id w:val="-1958399908"/>
          <w:placeholder>
            <w:docPart w:val="8727A9D084E748F2901E260935767A3B"/>
          </w:placeholder>
          <w:showingPlcHdr/>
          <w:text/>
        </w:sdtPr>
        <w:sdtContent>
          <w:r w:rsidRPr="00733BD3">
            <w:rPr>
              <w:rStyle w:val="PlaceholderText"/>
            </w:rPr>
            <w:t>Klicken oder tippen Sie hier, um Text einzugeben.</w:t>
          </w:r>
        </w:sdtContent>
      </w:sdt>
    </w:p>
    <w:p w14:paraId="56EF7A87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3C3C7545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766BA4F1" w14:textId="3B62690E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Vorname/Zusatz</w:t>
      </w:r>
      <w:r w:rsidR="008A7EDC">
        <w:tab/>
      </w:r>
      <w:sdt>
        <w:sdtPr>
          <w:id w:val="409743411"/>
          <w:placeholder>
            <w:docPart w:val="F73AB59280A042B7B3F6ACA366EB20E7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1AA39954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113DF506" w14:textId="69DA2AD3" w:rsidR="007E4652" w:rsidRPr="005621D3" w:rsidRDefault="007E4652" w:rsidP="008A7EDC">
      <w:pPr>
        <w:tabs>
          <w:tab w:val="left" w:pos="1843"/>
          <w:tab w:val="left" w:pos="3261"/>
        </w:tabs>
      </w:pPr>
    </w:p>
    <w:p w14:paraId="10EDA1ED" w14:textId="17D55315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Adresse</w:t>
      </w:r>
      <w:r w:rsidRPr="005621D3">
        <w:tab/>
      </w:r>
      <w:sdt>
        <w:sdtPr>
          <w:id w:val="-784965836"/>
          <w:placeholder>
            <w:docPart w:val="E89BC12F6B5D4531825C9ED189A284E8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0769C42A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7F97222C" w14:textId="71A9DE28" w:rsidR="007E4652" w:rsidRPr="005621D3" w:rsidRDefault="007E4652" w:rsidP="008A7EDC">
      <w:pPr>
        <w:tabs>
          <w:tab w:val="left" w:pos="1843"/>
          <w:tab w:val="left" w:pos="3261"/>
        </w:tabs>
      </w:pPr>
    </w:p>
    <w:p w14:paraId="6406E48C" w14:textId="46D5EC41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PLZ</w:t>
      </w:r>
      <w:r w:rsidRPr="005621D3">
        <w:tab/>
      </w:r>
      <w:sdt>
        <w:sdtPr>
          <w:id w:val="-1559547683"/>
          <w:placeholder>
            <w:docPart w:val="E9A1979CB43A49AB87BB18C096FC092C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1EAF13C6" w14:textId="77777777" w:rsidR="00CE35EB" w:rsidRDefault="00CE35EB" w:rsidP="008A7EDC">
      <w:pPr>
        <w:tabs>
          <w:tab w:val="left" w:pos="1843"/>
          <w:tab w:val="left" w:pos="3261"/>
        </w:tabs>
      </w:pPr>
    </w:p>
    <w:p w14:paraId="3BD9BC55" w14:textId="1CBC87E3" w:rsidR="007E4652" w:rsidRPr="005621D3" w:rsidRDefault="007E4652" w:rsidP="008A7EDC">
      <w:pPr>
        <w:tabs>
          <w:tab w:val="left" w:pos="1843"/>
          <w:tab w:val="left" w:pos="3261"/>
        </w:tabs>
      </w:pPr>
    </w:p>
    <w:p w14:paraId="2B1ADB87" w14:textId="52880288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Ort</w:t>
      </w:r>
      <w:r w:rsidR="00C97F45">
        <w:tab/>
      </w:r>
      <w:sdt>
        <w:sdtPr>
          <w:id w:val="314227193"/>
          <w:placeholder>
            <w:docPart w:val="A5522D650E97492CB91AAB00F9AD4A33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40648AEE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6C32B1D6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6FDD55BA" w14:textId="3A8BC335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Sprache</w:t>
      </w:r>
      <w:r w:rsidRPr="005621D3">
        <w:tab/>
      </w:r>
      <w:sdt>
        <w:sdtPr>
          <w:id w:val="-789108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4D3696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Deutsch</w:t>
      </w:r>
      <w:r w:rsidR="004D3696">
        <w:tab/>
      </w:r>
      <w:r w:rsidRPr="005621D3">
        <w:tab/>
      </w:r>
      <w:sdt>
        <w:sdtPr>
          <w:id w:val="3970154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07CC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Französisch</w:t>
      </w:r>
      <w:r w:rsidR="004D3696">
        <w:tab/>
      </w:r>
      <w:r w:rsidRPr="005621D3">
        <w:tab/>
      </w:r>
      <w:sdt>
        <w:sdtPr>
          <w:id w:val="-11752564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707CC">
            <w:rPr>
              <w:rFonts w:ascii="MS Gothic" w:eastAsia="MS Gothic" w:hAnsi="MS Gothic" w:hint="eastAsia"/>
            </w:rPr>
            <w:t>☐</w:t>
          </w:r>
        </w:sdtContent>
      </w:sdt>
      <w:r w:rsidRPr="005621D3">
        <w:t>Italienisch</w:t>
      </w:r>
    </w:p>
    <w:p w14:paraId="192EAB7F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2E75E268" w14:textId="07B5E3EA" w:rsidR="007E4652" w:rsidRPr="005621D3" w:rsidRDefault="007E4652" w:rsidP="008A7EDC">
      <w:pPr>
        <w:tabs>
          <w:tab w:val="left" w:pos="1843"/>
          <w:tab w:val="left" w:pos="3261"/>
        </w:tabs>
      </w:pPr>
    </w:p>
    <w:p w14:paraId="7B7B7D41" w14:textId="1ECC94AF" w:rsidR="007E4652" w:rsidRPr="005621D3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E-Mail</w:t>
      </w:r>
      <w:r w:rsidRPr="005621D3">
        <w:t xml:space="preserve"> </w:t>
      </w:r>
      <w:r w:rsidRPr="005621D3">
        <w:tab/>
      </w:r>
      <w:sdt>
        <w:sdtPr>
          <w:id w:val="-1185828102"/>
          <w:placeholder>
            <w:docPart w:val="19D240F985514632B7730F1862E98D95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4B811FC6" w14:textId="77777777" w:rsidR="007E4652" w:rsidRPr="005621D3" w:rsidRDefault="007E4652" w:rsidP="008A7EDC">
      <w:pPr>
        <w:tabs>
          <w:tab w:val="left" w:pos="1843"/>
          <w:tab w:val="left" w:pos="3261"/>
        </w:tabs>
      </w:pPr>
    </w:p>
    <w:p w14:paraId="33ACBDD5" w14:textId="67F53051" w:rsidR="007E4652" w:rsidRPr="005621D3" w:rsidRDefault="007E4652" w:rsidP="008A7EDC">
      <w:pPr>
        <w:tabs>
          <w:tab w:val="left" w:pos="1843"/>
          <w:tab w:val="left" w:pos="3261"/>
        </w:tabs>
      </w:pPr>
    </w:p>
    <w:p w14:paraId="04FB5220" w14:textId="2970BB8B" w:rsidR="007E4652" w:rsidRDefault="007E4652" w:rsidP="008A7EDC">
      <w:pPr>
        <w:tabs>
          <w:tab w:val="left" w:pos="851"/>
          <w:tab w:val="left" w:pos="3261"/>
        </w:tabs>
      </w:pPr>
      <w:r w:rsidRPr="005621D3">
        <w:tab/>
      </w:r>
      <w:r w:rsidRPr="007A3F41">
        <w:rPr>
          <w:b/>
        </w:rPr>
        <w:t>Telefon / Mobile</w:t>
      </w:r>
      <w:r w:rsidR="00C97F45">
        <w:tab/>
      </w:r>
      <w:sdt>
        <w:sdtPr>
          <w:id w:val="-1174031162"/>
          <w:placeholder>
            <w:docPart w:val="42013349936C490E8AFA00242D83A606"/>
          </w:placeholder>
          <w:showingPlcHdr/>
          <w:text/>
        </w:sdtPr>
        <w:sdtContent>
          <w:r w:rsidR="0052260B" w:rsidRPr="00733BD3">
            <w:rPr>
              <w:rStyle w:val="PlaceholderText"/>
            </w:rPr>
            <w:t>Klicken oder tippen Sie hier, um Text einzugeben.</w:t>
          </w:r>
        </w:sdtContent>
      </w:sdt>
    </w:p>
    <w:p w14:paraId="388A3C83" w14:textId="77777777" w:rsidR="007E4652" w:rsidRDefault="007E4652" w:rsidP="008A7EDC">
      <w:pPr>
        <w:tabs>
          <w:tab w:val="left" w:pos="1843"/>
          <w:tab w:val="left" w:pos="3261"/>
        </w:tabs>
      </w:pPr>
    </w:p>
    <w:p w14:paraId="2A4051D8" w14:textId="77777777" w:rsidR="007E4652" w:rsidRDefault="007E4652" w:rsidP="008A7EDC">
      <w:pPr>
        <w:tabs>
          <w:tab w:val="left" w:pos="1843"/>
          <w:tab w:val="left" w:pos="3261"/>
        </w:tabs>
      </w:pPr>
    </w:p>
    <w:p w14:paraId="0090A6A9" w14:textId="259A09EF" w:rsidR="007E4652" w:rsidRPr="001B4173" w:rsidRDefault="005621D3" w:rsidP="008A7EDC">
      <w:pPr>
        <w:tabs>
          <w:tab w:val="left" w:pos="1843"/>
          <w:tab w:val="left" w:pos="3261"/>
          <w:tab w:val="left" w:pos="3402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I</w:t>
      </w:r>
      <w:r>
        <w:rPr>
          <w:b/>
          <w:bCs/>
          <w:sz w:val="24"/>
          <w:szCs w:val="22"/>
          <w:u w:val="single"/>
        </w:rPr>
        <w:t>dentitäts Nummern</w:t>
      </w:r>
    </w:p>
    <w:p w14:paraId="4856570B" w14:textId="77777777" w:rsidR="007E4652" w:rsidRDefault="007E4652" w:rsidP="008A7EDC">
      <w:pPr>
        <w:tabs>
          <w:tab w:val="left" w:pos="1843"/>
          <w:tab w:val="left" w:pos="3261"/>
        </w:tabs>
      </w:pPr>
    </w:p>
    <w:p w14:paraId="33561CEF" w14:textId="444B88FD" w:rsidR="007E4652" w:rsidRDefault="007E4652" w:rsidP="008A7EDC">
      <w:pPr>
        <w:tabs>
          <w:tab w:val="left" w:pos="1843"/>
          <w:tab w:val="left" w:pos="3261"/>
        </w:tabs>
      </w:pPr>
    </w:p>
    <w:p w14:paraId="09A0DD43" w14:textId="64D77F49" w:rsidR="007E4652" w:rsidRPr="00B63F64" w:rsidRDefault="007E4652" w:rsidP="008A7EDC">
      <w:pPr>
        <w:tabs>
          <w:tab w:val="left" w:pos="851"/>
          <w:tab w:val="left" w:pos="3261"/>
        </w:tabs>
        <w:rPr>
          <w:lang w:val="en-GB"/>
        </w:rPr>
      </w:pPr>
      <w:r>
        <w:tab/>
      </w:r>
      <w:r w:rsidRPr="007A3F41">
        <w:rPr>
          <w:b/>
          <w:bCs/>
        </w:rPr>
        <w:t>Agate-Nr.</w:t>
      </w:r>
      <w:r w:rsidR="00C97F45">
        <w:tab/>
      </w:r>
      <w:sdt>
        <w:sdtPr>
          <w:id w:val="1615019980"/>
          <w:placeholder>
            <w:docPart w:val="0A75A4CE12D64802947C073F97570995"/>
          </w:placeholder>
          <w:showingPlcHdr/>
          <w:text/>
        </w:sdtPr>
        <w:sdtContent>
          <w:r w:rsidR="0052260B" w:rsidRPr="0052260B">
            <w:rPr>
              <w:rStyle w:val="PlaceholderText"/>
            </w:rPr>
            <w:t>Agate-Nr. (z.B. 1234567)</w:t>
          </w:r>
        </w:sdtContent>
      </w:sdt>
    </w:p>
    <w:p w14:paraId="7B54FE0C" w14:textId="77777777" w:rsidR="007E4652" w:rsidRPr="00B63F64" w:rsidRDefault="007E4652" w:rsidP="008A7EDC">
      <w:pPr>
        <w:tabs>
          <w:tab w:val="left" w:pos="1843"/>
          <w:tab w:val="left" w:pos="3261"/>
        </w:tabs>
        <w:rPr>
          <w:lang w:val="en-GB"/>
        </w:rPr>
      </w:pPr>
    </w:p>
    <w:p w14:paraId="06A300BC" w14:textId="77777777" w:rsidR="007E4652" w:rsidRPr="00B63F64" w:rsidRDefault="007E4652" w:rsidP="008A7EDC">
      <w:pPr>
        <w:tabs>
          <w:tab w:val="left" w:pos="1843"/>
          <w:tab w:val="left" w:pos="3261"/>
        </w:tabs>
        <w:rPr>
          <w:lang w:val="en-GB"/>
        </w:rPr>
      </w:pPr>
    </w:p>
    <w:p w14:paraId="365FCED7" w14:textId="3A3B11C6" w:rsidR="007E4652" w:rsidRPr="00B63F64" w:rsidRDefault="007E4652" w:rsidP="008A7EDC">
      <w:pPr>
        <w:tabs>
          <w:tab w:val="left" w:pos="851"/>
          <w:tab w:val="left" w:pos="3261"/>
        </w:tabs>
        <w:rPr>
          <w:lang w:val="en-GB"/>
        </w:rPr>
      </w:pPr>
      <w:r w:rsidRPr="00B63F64">
        <w:rPr>
          <w:lang w:val="en-GB"/>
        </w:rPr>
        <w:tab/>
      </w:r>
      <w:r w:rsidRPr="007A3F41">
        <w:rPr>
          <w:b/>
          <w:bCs/>
          <w:lang w:val="en-GB"/>
        </w:rPr>
        <w:t>BUR</w:t>
      </w:r>
      <w:r w:rsidR="00C97F45" w:rsidRPr="00B63F64">
        <w:rPr>
          <w:lang w:val="en-GB"/>
        </w:rPr>
        <w:tab/>
      </w:r>
      <w:sdt>
        <w:sdtPr>
          <w:rPr>
            <w:lang w:val="en-GB"/>
          </w:rPr>
          <w:id w:val="-1066567518"/>
          <w:placeholder>
            <w:docPart w:val="62C736724EB842469F358FA2373CC35F"/>
          </w:placeholder>
          <w:showingPlcHdr/>
          <w:text/>
        </w:sdtPr>
        <w:sdtContent>
          <w:r w:rsidR="0052260B" w:rsidRPr="00B63F64">
            <w:rPr>
              <w:rStyle w:val="PlaceholderText"/>
              <w:lang w:val="en-GB"/>
            </w:rPr>
            <w:t>BUR (z.B. A12345678)</w:t>
          </w:r>
        </w:sdtContent>
      </w:sdt>
    </w:p>
    <w:p w14:paraId="148EDDD5" w14:textId="77777777" w:rsidR="007E4652" w:rsidRPr="00B63F64" w:rsidRDefault="007E4652" w:rsidP="008A7EDC">
      <w:pPr>
        <w:tabs>
          <w:tab w:val="left" w:pos="3261"/>
        </w:tabs>
        <w:ind w:left="1985" w:firstLine="1985"/>
        <w:jc w:val="center"/>
        <w:rPr>
          <w:rFonts w:ascii="Arial" w:hAnsi="Arial" w:cs="Arial"/>
          <w:color w:val="606060"/>
          <w:spacing w:val="8"/>
          <w:sz w:val="18"/>
          <w:szCs w:val="18"/>
          <w:shd w:val="clear" w:color="auto" w:fill="FFFFFF"/>
          <w:lang w:val="en-GB"/>
        </w:rPr>
      </w:pPr>
    </w:p>
    <w:p w14:paraId="47E0F20B" w14:textId="77777777" w:rsidR="007E4652" w:rsidRDefault="007E4652" w:rsidP="008A7EDC">
      <w:pPr>
        <w:tabs>
          <w:tab w:val="left" w:pos="3261"/>
          <w:tab w:val="left" w:pos="3828"/>
        </w:tabs>
        <w:rPr>
          <w:sz w:val="18"/>
          <w:szCs w:val="16"/>
        </w:rPr>
      </w:pPr>
      <w:r w:rsidRPr="00B63F64">
        <w:rPr>
          <w:sz w:val="18"/>
          <w:szCs w:val="16"/>
          <w:lang w:val="en-GB"/>
        </w:rPr>
        <w:tab/>
      </w:r>
      <w:r w:rsidRPr="0051126B">
        <w:rPr>
          <w:sz w:val="18"/>
          <w:szCs w:val="16"/>
        </w:rPr>
        <w:t>Ihre BUR-Nr. können Sie hier ermitteln: </w:t>
      </w:r>
      <w:hyperlink r:id="rId11" w:tgtFrame="_blank" w:history="1">
        <w:r w:rsidRPr="0051126B">
          <w:rPr>
            <w:rStyle w:val="Hyperlink"/>
            <w:sz w:val="18"/>
            <w:szCs w:val="16"/>
          </w:rPr>
          <w:t>www.bfs.admin.ch</w:t>
        </w:r>
      </w:hyperlink>
    </w:p>
    <w:p w14:paraId="1BB27CA5" w14:textId="77777777" w:rsidR="007E4652" w:rsidRDefault="007E4652" w:rsidP="008A7EDC">
      <w:pPr>
        <w:tabs>
          <w:tab w:val="left" w:pos="3261"/>
          <w:tab w:val="left" w:pos="4228"/>
        </w:tabs>
        <w:rPr>
          <w:sz w:val="18"/>
          <w:szCs w:val="16"/>
        </w:rPr>
      </w:pPr>
    </w:p>
    <w:p w14:paraId="296487F4" w14:textId="0725B53F" w:rsidR="007E4652" w:rsidRPr="00272E2F" w:rsidRDefault="007E4652" w:rsidP="008A7EDC">
      <w:pPr>
        <w:tabs>
          <w:tab w:val="left" w:pos="851"/>
          <w:tab w:val="left" w:pos="3261"/>
        </w:tabs>
        <w:rPr>
          <w:lang w:val="en-GB"/>
        </w:rPr>
      </w:pPr>
      <w:r>
        <w:tab/>
      </w:r>
      <w:r w:rsidRPr="007A3F41">
        <w:rPr>
          <w:b/>
          <w:bCs/>
          <w:lang w:val="en-GB"/>
        </w:rPr>
        <w:t>UID</w:t>
      </w:r>
      <w:r w:rsidR="00C97F45">
        <w:rPr>
          <w:lang w:val="en-GB"/>
        </w:rPr>
        <w:tab/>
      </w:r>
      <w:sdt>
        <w:sdtPr>
          <w:rPr>
            <w:lang w:val="en-GB"/>
          </w:rPr>
          <w:id w:val="1710449392"/>
          <w:placeholder>
            <w:docPart w:val="9EC74D2F4F4040CB83E0DAD030EE5EE3"/>
          </w:placeholder>
          <w:showingPlcHdr/>
          <w:text/>
        </w:sdtPr>
        <w:sdtContent>
          <w:r w:rsidR="0052260B" w:rsidRPr="0052260B">
            <w:rPr>
              <w:rStyle w:val="PlaceholderText"/>
              <w:lang w:val="en-GB"/>
            </w:rPr>
            <w:t>UID (z.B. CH-123.123.123)</w:t>
          </w:r>
        </w:sdtContent>
      </w:sdt>
    </w:p>
    <w:p w14:paraId="10C07675" w14:textId="77777777" w:rsidR="007E4652" w:rsidRPr="00272E2F" w:rsidRDefault="007E4652" w:rsidP="008A7EDC">
      <w:pPr>
        <w:tabs>
          <w:tab w:val="left" w:pos="3261"/>
        </w:tabs>
        <w:rPr>
          <w:lang w:val="en-GB"/>
        </w:rPr>
      </w:pPr>
    </w:p>
    <w:p w14:paraId="428D1FAD" w14:textId="734714A9" w:rsidR="007E4652" w:rsidRDefault="007E4652" w:rsidP="008A7EDC">
      <w:pPr>
        <w:tabs>
          <w:tab w:val="left" w:pos="3261"/>
          <w:tab w:val="left" w:pos="3828"/>
        </w:tabs>
        <w:rPr>
          <w:rStyle w:val="Hyperlink"/>
          <w:sz w:val="18"/>
          <w:szCs w:val="16"/>
        </w:rPr>
      </w:pPr>
      <w:r w:rsidRPr="00272E2F">
        <w:rPr>
          <w:sz w:val="18"/>
          <w:szCs w:val="16"/>
          <w:lang w:val="en-GB"/>
        </w:rPr>
        <w:tab/>
      </w:r>
      <w:r w:rsidRPr="0051126B">
        <w:rPr>
          <w:sz w:val="18"/>
          <w:szCs w:val="16"/>
        </w:rPr>
        <w:t>Ihre UID können Sie hier ermitteln: </w:t>
      </w:r>
      <w:hyperlink r:id="rId12" w:tgtFrame="_blank" w:history="1">
        <w:r w:rsidRPr="0051126B">
          <w:rPr>
            <w:rStyle w:val="Hyperlink"/>
            <w:sz w:val="18"/>
            <w:szCs w:val="16"/>
          </w:rPr>
          <w:t>www.uid.admin.ch</w:t>
        </w:r>
      </w:hyperlink>
    </w:p>
    <w:p w14:paraId="08F0914E" w14:textId="1C5B68F4" w:rsidR="006A156F" w:rsidRDefault="006A156F" w:rsidP="008A7EDC">
      <w:pPr>
        <w:tabs>
          <w:tab w:val="left" w:pos="3261"/>
          <w:tab w:val="left" w:pos="4228"/>
        </w:tabs>
        <w:rPr>
          <w:sz w:val="18"/>
          <w:szCs w:val="16"/>
        </w:rPr>
      </w:pPr>
    </w:p>
    <w:p w14:paraId="3B04FA07" w14:textId="55D7303D" w:rsidR="007E4652" w:rsidRDefault="007E4652" w:rsidP="008A7EDC">
      <w:pPr>
        <w:tabs>
          <w:tab w:val="left" w:pos="851"/>
          <w:tab w:val="left" w:pos="3261"/>
          <w:tab w:val="left" w:pos="4228"/>
        </w:tabs>
      </w:pPr>
      <w:r>
        <w:rPr>
          <w:sz w:val="18"/>
          <w:szCs w:val="16"/>
        </w:rPr>
        <w:tab/>
      </w:r>
      <w:r w:rsidRPr="007A3F41">
        <w:rPr>
          <w:b/>
          <w:bCs/>
        </w:rPr>
        <w:t>Betriebszulassungs-Nr.</w:t>
      </w:r>
      <w:r w:rsidR="00272E2F" w:rsidRPr="00272E2F">
        <w:rPr>
          <w:rFonts w:eastAsiaTheme="minorHAnsi"/>
        </w:rPr>
        <w:t xml:space="preserve"> </w:t>
      </w:r>
      <w:r w:rsidR="00272E2F">
        <w:rPr>
          <w:rFonts w:eastAsiaTheme="minorHAnsi"/>
        </w:rPr>
        <w:tab/>
      </w:r>
      <w:sdt>
        <w:sdtPr>
          <w:rPr>
            <w:rFonts w:eastAsiaTheme="minorHAnsi"/>
          </w:rPr>
          <w:id w:val="477347466"/>
          <w:placeholder>
            <w:docPart w:val="1E9E6F88DAAB45FAB0722227A827C7D2"/>
          </w:placeholder>
          <w:showingPlcHdr/>
          <w:text/>
        </w:sdtPr>
        <w:sdtContent>
          <w:r w:rsidR="0052260B" w:rsidRPr="0052260B">
            <w:rPr>
              <w:rStyle w:val="PlaceholderText"/>
            </w:rPr>
            <w:t>Betriebszulassungs-Nr.</w:t>
          </w:r>
        </w:sdtContent>
      </w:sdt>
    </w:p>
    <w:p w14:paraId="48F8B1A3" w14:textId="77777777" w:rsidR="007E4652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</w:rPr>
      </w:pPr>
    </w:p>
    <w:p w14:paraId="07C3A4EB" w14:textId="77777777" w:rsidR="007E4652" w:rsidRDefault="007E4652" w:rsidP="008A7EDC">
      <w:pPr>
        <w:tabs>
          <w:tab w:val="left" w:pos="1843"/>
          <w:tab w:val="left" w:pos="3261"/>
          <w:tab w:val="left" w:pos="3828"/>
        </w:tabs>
        <w:rPr>
          <w:sz w:val="18"/>
          <w:szCs w:val="16"/>
        </w:rPr>
      </w:pPr>
      <w:r>
        <w:rPr>
          <w:sz w:val="18"/>
          <w:szCs w:val="16"/>
        </w:rPr>
        <w:tab/>
      </w:r>
      <w:r>
        <w:rPr>
          <w:sz w:val="18"/>
          <w:szCs w:val="16"/>
        </w:rPr>
        <w:tab/>
      </w:r>
      <w:r w:rsidRPr="00344E53">
        <w:rPr>
          <w:sz w:val="18"/>
          <w:szCs w:val="16"/>
        </w:rPr>
        <w:t>Sie finden Ihre Nummer hier: </w:t>
      </w:r>
      <w:hyperlink r:id="rId13" w:tgtFrame="_blank" w:history="1">
        <w:r w:rsidRPr="00344E53">
          <w:rPr>
            <w:rStyle w:val="Hyperlink"/>
            <w:sz w:val="18"/>
            <w:szCs w:val="16"/>
          </w:rPr>
          <w:t>www.blv.admin.ch</w:t>
        </w:r>
      </w:hyperlink>
    </w:p>
    <w:p w14:paraId="779A71A8" w14:textId="77777777" w:rsidR="007E4652" w:rsidRDefault="007E4652" w:rsidP="008A7EDC">
      <w:pPr>
        <w:tabs>
          <w:tab w:val="left" w:pos="1843"/>
          <w:tab w:val="left" w:pos="3261"/>
          <w:tab w:val="left" w:pos="4228"/>
        </w:tabs>
        <w:rPr>
          <w:sz w:val="18"/>
          <w:szCs w:val="16"/>
        </w:rPr>
      </w:pPr>
    </w:p>
    <w:p w14:paraId="7B073343" w14:textId="59EC35C2" w:rsidR="007E4652" w:rsidRDefault="007E4652" w:rsidP="008A7EDC">
      <w:pPr>
        <w:tabs>
          <w:tab w:val="left" w:pos="851"/>
          <w:tab w:val="left" w:pos="3261"/>
          <w:tab w:val="left" w:pos="4228"/>
        </w:tabs>
      </w:pPr>
      <w:r>
        <w:tab/>
      </w:r>
      <w:r w:rsidRPr="007A3F41">
        <w:rPr>
          <w:b/>
          <w:bCs/>
        </w:rPr>
        <w:t>TVD-Nr.</w:t>
      </w:r>
      <w:r w:rsidR="00272E2F">
        <w:tab/>
      </w:r>
      <w:sdt>
        <w:sdtPr>
          <w:id w:val="-1209568160"/>
          <w:placeholder>
            <w:docPart w:val="D09E793B50AD4D5B96CEEB8D922B2329"/>
          </w:placeholder>
          <w:showingPlcHdr/>
          <w:text/>
        </w:sdtPr>
        <w:sdtContent>
          <w:r w:rsidR="0052260B" w:rsidRPr="0052260B">
            <w:rPr>
              <w:rStyle w:val="PlaceholderText"/>
            </w:rPr>
            <w:t>TVD-Nr. (z.B. 2345678)</w:t>
          </w:r>
        </w:sdtContent>
      </w:sdt>
    </w:p>
    <w:p w14:paraId="5E468DA5" w14:textId="77777777" w:rsidR="007E4652" w:rsidRDefault="007E4652" w:rsidP="008A7EDC">
      <w:pPr>
        <w:tabs>
          <w:tab w:val="left" w:pos="3261"/>
        </w:tabs>
      </w:pPr>
    </w:p>
    <w:p w14:paraId="53B4D9F8" w14:textId="77777777" w:rsidR="007E4652" w:rsidRDefault="007E4652" w:rsidP="008A7EDC">
      <w:pPr>
        <w:tabs>
          <w:tab w:val="left" w:pos="3261"/>
          <w:tab w:val="left" w:pos="3828"/>
        </w:tabs>
        <w:rPr>
          <w:sz w:val="18"/>
          <w:szCs w:val="16"/>
        </w:rPr>
      </w:pPr>
      <w:r>
        <w:tab/>
      </w:r>
      <w:r w:rsidRPr="00344E53">
        <w:rPr>
          <w:sz w:val="18"/>
          <w:szCs w:val="16"/>
        </w:rPr>
        <w:t xml:space="preserve">Angabe der TVD-Nr., falls Sie Direktvermarkter sind und/oder einen </w:t>
      </w:r>
      <w:r>
        <w:rPr>
          <w:sz w:val="18"/>
          <w:szCs w:val="16"/>
        </w:rPr>
        <w:tab/>
      </w:r>
      <w:r w:rsidRPr="00344E53">
        <w:rPr>
          <w:sz w:val="18"/>
          <w:szCs w:val="16"/>
        </w:rPr>
        <w:t>Sömmerungsbetrieb anmelden</w:t>
      </w:r>
    </w:p>
    <w:p w14:paraId="5C1ACF91" w14:textId="2772C058" w:rsidR="007E4652" w:rsidRDefault="007E4652" w:rsidP="008A7EDC">
      <w:pPr>
        <w:tabs>
          <w:tab w:val="left" w:pos="3261"/>
        </w:tabs>
        <w:rPr>
          <w:sz w:val="18"/>
          <w:szCs w:val="16"/>
        </w:rPr>
      </w:pPr>
    </w:p>
    <w:p w14:paraId="0B99CAAA" w14:textId="4CE72110" w:rsidR="007E4652" w:rsidRPr="00C25403" w:rsidRDefault="007E4652" w:rsidP="008A7EDC">
      <w:pPr>
        <w:tabs>
          <w:tab w:val="left" w:pos="851"/>
          <w:tab w:val="left" w:pos="3261"/>
        </w:tabs>
        <w:rPr>
          <w:lang w:val="fr-CH"/>
        </w:rPr>
      </w:pPr>
      <w:r>
        <w:tab/>
      </w:r>
      <w:r w:rsidRPr="007A3F41">
        <w:rPr>
          <w:b/>
          <w:bCs/>
          <w:lang w:val="fr-CH"/>
        </w:rPr>
        <w:t>AGIS-ID</w:t>
      </w:r>
      <w:r w:rsidR="00C25403" w:rsidRPr="00C25403">
        <w:rPr>
          <w:rFonts w:eastAsiaTheme="minorHAnsi"/>
          <w:lang w:val="fr-CH"/>
        </w:rPr>
        <w:t xml:space="preserve"> </w:t>
      </w:r>
      <w:r w:rsidR="00C25403" w:rsidRPr="00C25403">
        <w:rPr>
          <w:rFonts w:eastAsiaTheme="minorHAnsi"/>
          <w:lang w:val="fr-CH"/>
        </w:rPr>
        <w:tab/>
      </w:r>
      <w:sdt>
        <w:sdtPr>
          <w:rPr>
            <w:rFonts w:eastAsiaTheme="minorHAnsi"/>
            <w:lang w:val="fr-CH"/>
          </w:rPr>
          <w:id w:val="1370032001"/>
          <w:placeholder>
            <w:docPart w:val="5EE9658F8B1349CDA61629093F496480"/>
          </w:placeholder>
          <w:showingPlcHdr/>
          <w:text/>
        </w:sdtPr>
        <w:sdtContent>
          <w:r w:rsidR="0052260B" w:rsidRPr="0052260B">
            <w:rPr>
              <w:rStyle w:val="PlaceholderText"/>
              <w:lang w:val="fr-CH"/>
            </w:rPr>
            <w:t>AGIS-ID (z.B. 12345678)</w:t>
          </w:r>
        </w:sdtContent>
      </w:sdt>
    </w:p>
    <w:p w14:paraId="26009F32" w14:textId="77777777" w:rsidR="007E4652" w:rsidRPr="00C25403" w:rsidRDefault="007E4652" w:rsidP="008A7EDC">
      <w:pPr>
        <w:tabs>
          <w:tab w:val="left" w:pos="1843"/>
          <w:tab w:val="left" w:pos="3261"/>
        </w:tabs>
        <w:rPr>
          <w:lang w:val="fr-CH"/>
        </w:rPr>
      </w:pPr>
    </w:p>
    <w:p w14:paraId="00E806ED" w14:textId="41B78B77" w:rsidR="007E4652" w:rsidRDefault="007E4652" w:rsidP="00286C1F">
      <w:pPr>
        <w:tabs>
          <w:tab w:val="left" w:pos="1843"/>
          <w:tab w:val="left" w:pos="3261"/>
          <w:tab w:val="left" w:pos="3828"/>
        </w:tabs>
        <w:ind w:left="3261" w:hanging="3261"/>
        <w:rPr>
          <w:sz w:val="18"/>
          <w:szCs w:val="16"/>
        </w:rPr>
      </w:pPr>
      <w:r w:rsidRPr="00C25403">
        <w:rPr>
          <w:lang w:val="fr-CH"/>
        </w:rPr>
        <w:tab/>
      </w:r>
      <w:r w:rsidRPr="00C25403">
        <w:rPr>
          <w:lang w:val="fr-CH"/>
        </w:rPr>
        <w:tab/>
      </w:r>
      <w:r w:rsidRPr="00344E53">
        <w:rPr>
          <w:sz w:val="18"/>
          <w:szCs w:val="16"/>
        </w:rPr>
        <w:t>Angabe der AGIS-ID, falls Sie Direktvermarkter sind und/oder einen</w:t>
      </w:r>
      <w:r w:rsidR="00286C1F">
        <w:rPr>
          <w:sz w:val="18"/>
          <w:szCs w:val="16"/>
        </w:rPr>
        <w:t xml:space="preserve"> </w:t>
      </w:r>
      <w:r w:rsidRPr="00344E53">
        <w:rPr>
          <w:sz w:val="18"/>
          <w:szCs w:val="16"/>
        </w:rPr>
        <w:t>Sömmerungsbetrieb anmelden</w:t>
      </w:r>
    </w:p>
    <w:p w14:paraId="605E69B1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2109A2F7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09BD9FBF" w14:textId="77777777" w:rsidR="007E4652" w:rsidRPr="001B4173" w:rsidRDefault="007E4652" w:rsidP="008A7EDC">
      <w:pPr>
        <w:tabs>
          <w:tab w:val="left" w:pos="3261"/>
        </w:tabs>
        <w:rPr>
          <w:sz w:val="24"/>
          <w:szCs w:val="22"/>
        </w:rPr>
      </w:pPr>
      <w:r w:rsidRPr="001B4173">
        <w:rPr>
          <w:b/>
          <w:bCs/>
          <w:sz w:val="24"/>
          <w:szCs w:val="22"/>
          <w:u w:val="single"/>
        </w:rPr>
        <w:t>Weitere Angaben</w:t>
      </w:r>
    </w:p>
    <w:p w14:paraId="4AA616D6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60C6EF46" w14:textId="77777777" w:rsidR="007E4652" w:rsidRDefault="007E4652" w:rsidP="008A7EDC">
      <w:pPr>
        <w:tabs>
          <w:tab w:val="left" w:pos="1843"/>
          <w:tab w:val="left" w:pos="3261"/>
        </w:tabs>
        <w:rPr>
          <w:sz w:val="18"/>
          <w:szCs w:val="16"/>
        </w:rPr>
      </w:pPr>
    </w:p>
    <w:p w14:paraId="4AD640F9" w14:textId="4CA6DCF8" w:rsidR="007E4652" w:rsidRDefault="007E4652" w:rsidP="008A7EDC">
      <w:pPr>
        <w:tabs>
          <w:tab w:val="left" w:pos="851"/>
          <w:tab w:val="left" w:pos="3261"/>
        </w:tabs>
      </w:pPr>
      <w:r>
        <w:rPr>
          <w:sz w:val="18"/>
          <w:szCs w:val="16"/>
        </w:rPr>
        <w:tab/>
      </w:r>
      <w:r w:rsidRPr="007A3F41">
        <w:rPr>
          <w:b/>
          <w:bCs/>
        </w:rPr>
        <w:t>Betriebstyp</w:t>
      </w:r>
      <w:r>
        <w:tab/>
      </w:r>
      <w:sdt>
        <w:sdtPr>
          <w:id w:val="-4436081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Verwerter</w:t>
      </w:r>
      <w:r>
        <w:tab/>
      </w:r>
      <w:sdt>
        <w:sdtPr>
          <w:id w:val="-3744750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Direktvermarkter</w:t>
      </w:r>
      <w:r>
        <w:tab/>
      </w:r>
      <w:sdt>
        <w:sdtPr>
          <w:id w:val="140542084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B7C6C">
            <w:rPr>
              <w:rFonts w:ascii="MS Gothic" w:eastAsia="MS Gothic" w:hAnsi="MS Gothic" w:hint="eastAsia"/>
            </w:rPr>
            <w:t>☐</w:t>
          </w:r>
        </w:sdtContent>
      </w:sdt>
      <w:r>
        <w:t>Sömmerungsbetrieb</w:t>
      </w:r>
    </w:p>
    <w:p w14:paraId="1887638E" w14:textId="11F77971" w:rsidR="007E4652" w:rsidRDefault="007E4652" w:rsidP="008A7EDC">
      <w:pPr>
        <w:tabs>
          <w:tab w:val="left" w:pos="1843"/>
          <w:tab w:val="left" w:pos="3261"/>
        </w:tabs>
      </w:pPr>
    </w:p>
    <w:p w14:paraId="5DFA9BDF" w14:textId="723AA036" w:rsidR="00CC24B3" w:rsidRDefault="00CC24B3" w:rsidP="008A7EDC">
      <w:pPr>
        <w:tabs>
          <w:tab w:val="left" w:pos="1843"/>
          <w:tab w:val="left" w:pos="3261"/>
        </w:tabs>
      </w:pPr>
    </w:p>
    <w:p w14:paraId="4E212E87" w14:textId="6A02D512" w:rsidR="00CC24B3" w:rsidRDefault="00CC24B3" w:rsidP="008A7EDC">
      <w:pPr>
        <w:tabs>
          <w:tab w:val="left" w:pos="1843"/>
          <w:tab w:val="left" w:pos="3261"/>
        </w:tabs>
      </w:pPr>
    </w:p>
    <w:p w14:paraId="09B50030" w14:textId="77777777" w:rsidR="00CC24B3" w:rsidRPr="007A3F41" w:rsidRDefault="00CC24B3" w:rsidP="008A7EDC">
      <w:pPr>
        <w:tabs>
          <w:tab w:val="left" w:pos="1843"/>
          <w:tab w:val="left" w:pos="3261"/>
        </w:tabs>
      </w:pPr>
    </w:p>
    <w:p w14:paraId="278C5D98" w14:textId="355CB438" w:rsidR="00CC24B3" w:rsidRPr="007A3F41" w:rsidRDefault="007E4652" w:rsidP="00CC24B3">
      <w:pPr>
        <w:tabs>
          <w:tab w:val="left" w:pos="851"/>
          <w:tab w:val="left" w:pos="3261"/>
        </w:tabs>
        <w:spacing w:after="120"/>
        <w:rPr>
          <w:b/>
          <w:bCs/>
        </w:rPr>
      </w:pPr>
      <w:r w:rsidRPr="007A3F41">
        <w:tab/>
      </w:r>
      <w:r w:rsidRPr="007A3F41">
        <w:rPr>
          <w:b/>
          <w:bCs/>
        </w:rPr>
        <w:t>Mitgliedschaften</w:t>
      </w:r>
    </w:p>
    <w:p w14:paraId="6640F8A7" w14:textId="32FC6736" w:rsidR="00A24AE7" w:rsidRPr="008740E3" w:rsidRDefault="00C25403" w:rsidP="008740E3">
      <w:pPr>
        <w:tabs>
          <w:tab w:val="left" w:pos="851"/>
          <w:tab w:val="left" w:pos="3261"/>
        </w:tabs>
      </w:pPr>
      <w:r>
        <w:tab/>
      </w:r>
      <w:sdt>
        <w:sdtPr>
          <w:id w:val="-1957087637"/>
          <w:placeholder>
            <w:docPart w:val="7E7566E8B98645AD9D2FD503EA9670F7"/>
          </w:placeholder>
          <w:showingPlcHdr/>
          <w:text/>
        </w:sdtPr>
        <w:sdtContent>
          <w:r w:rsidR="009D6982" w:rsidRPr="009D6982">
            <w:rPr>
              <w:rStyle w:val="PlaceholderText"/>
            </w:rPr>
            <w:t>Erfassen Sie hier Ihre ggf. bestehenden Mitgliedschaften zu Sortenorganisationen</w:t>
          </w:r>
        </w:sdtContent>
      </w:sdt>
    </w:p>
    <w:p w14:paraId="2EDE15A4" w14:textId="2DAB207E" w:rsidR="004D016E" w:rsidRPr="008740E3" w:rsidRDefault="00C25403" w:rsidP="008740E3">
      <w:pPr>
        <w:tabs>
          <w:tab w:val="left" w:pos="851"/>
          <w:tab w:val="left" w:pos="3261"/>
        </w:tabs>
      </w:pPr>
      <w:r w:rsidRPr="008740E3">
        <w:tab/>
      </w:r>
    </w:p>
    <w:p w14:paraId="1664A348" w14:textId="24C70260" w:rsidR="002149A3" w:rsidRPr="0008655D" w:rsidRDefault="002149A3" w:rsidP="00C25403">
      <w:pPr>
        <w:tabs>
          <w:tab w:val="left" w:pos="851"/>
          <w:tab w:val="left" w:pos="1843"/>
          <w:tab w:val="left" w:pos="3261"/>
          <w:tab w:val="left" w:pos="3828"/>
        </w:tabs>
        <w:rPr>
          <w:sz w:val="18"/>
          <w:szCs w:val="16"/>
        </w:rPr>
      </w:pPr>
    </w:p>
    <w:p w14:paraId="59927DEE" w14:textId="7BF68B69" w:rsidR="005621D3" w:rsidRPr="007A3F41" w:rsidRDefault="005621D3" w:rsidP="00C25403">
      <w:pPr>
        <w:tabs>
          <w:tab w:val="left" w:pos="851"/>
          <w:tab w:val="left" w:pos="3261"/>
        </w:tabs>
        <w:rPr>
          <w:b/>
          <w:bCs/>
        </w:rPr>
      </w:pPr>
    </w:p>
    <w:p w14:paraId="4CDF4B82" w14:textId="5C763C0D" w:rsidR="00CC24B3" w:rsidRPr="007A3F41" w:rsidRDefault="005621D3" w:rsidP="00CC24B3">
      <w:pPr>
        <w:tabs>
          <w:tab w:val="left" w:pos="851"/>
          <w:tab w:val="left" w:pos="3261"/>
        </w:tabs>
        <w:spacing w:after="120"/>
        <w:rPr>
          <w:b/>
          <w:bCs/>
        </w:rPr>
      </w:pPr>
      <w:r w:rsidRPr="007A3F41">
        <w:rPr>
          <w:b/>
          <w:bCs/>
        </w:rPr>
        <w:tab/>
        <w:t>Weitere Bemerkungen</w:t>
      </w:r>
    </w:p>
    <w:p w14:paraId="780AF39F" w14:textId="3171EA8A" w:rsidR="00CC386F" w:rsidRPr="00CC386F" w:rsidRDefault="00C25403" w:rsidP="00C25403">
      <w:pPr>
        <w:tabs>
          <w:tab w:val="left" w:pos="851"/>
          <w:tab w:val="left" w:pos="3261"/>
        </w:tabs>
      </w:pPr>
      <w:r>
        <w:tab/>
      </w:r>
      <w:sdt>
        <w:sdtPr>
          <w:id w:val="1740822278"/>
          <w:placeholder>
            <w:docPart w:val="55F7323CA5644AA5A1D501D1D4DC3153"/>
          </w:placeholder>
          <w:showingPlcHdr/>
          <w:text/>
        </w:sdtPr>
        <w:sdtContent>
          <w:r w:rsidR="009D6982" w:rsidRPr="00733BD3">
            <w:rPr>
              <w:rStyle w:val="PlaceholderText"/>
            </w:rPr>
            <w:t>Klicken oder tippen Sie hier, um Text einzugeben.</w:t>
          </w:r>
        </w:sdtContent>
      </w:sdt>
    </w:p>
    <w:p w14:paraId="0FA56158" w14:textId="5694398B" w:rsidR="00CC386F" w:rsidRPr="00CC386F" w:rsidRDefault="00CC386F" w:rsidP="008A7EDC">
      <w:pPr>
        <w:tabs>
          <w:tab w:val="left" w:pos="3261"/>
        </w:tabs>
      </w:pPr>
    </w:p>
    <w:p w14:paraId="0F707BC4" w14:textId="6948C1C0" w:rsidR="00CC386F" w:rsidRPr="00CC386F" w:rsidRDefault="00CC386F" w:rsidP="008A7EDC">
      <w:pPr>
        <w:tabs>
          <w:tab w:val="left" w:pos="3261"/>
        </w:tabs>
      </w:pPr>
    </w:p>
    <w:p w14:paraId="273DE1C1" w14:textId="0C0A7E63" w:rsidR="00CC386F" w:rsidRPr="00CC386F" w:rsidRDefault="00CC386F" w:rsidP="008A7EDC">
      <w:pPr>
        <w:tabs>
          <w:tab w:val="left" w:pos="3261"/>
        </w:tabs>
      </w:pPr>
    </w:p>
    <w:p w14:paraId="099F4434" w14:textId="3E08471F" w:rsidR="00CC386F" w:rsidRPr="00CC386F" w:rsidRDefault="00CC386F" w:rsidP="008A7EDC">
      <w:pPr>
        <w:tabs>
          <w:tab w:val="left" w:pos="3261"/>
        </w:tabs>
      </w:pPr>
    </w:p>
    <w:p w14:paraId="5E9D4DFF" w14:textId="53C61264" w:rsidR="00CC386F" w:rsidRPr="00CC386F" w:rsidRDefault="00CC386F" w:rsidP="008A7EDC">
      <w:pPr>
        <w:tabs>
          <w:tab w:val="left" w:pos="3261"/>
        </w:tabs>
      </w:pPr>
    </w:p>
    <w:p w14:paraId="0164FC44" w14:textId="43302C2D" w:rsidR="00CC386F" w:rsidRDefault="00CC386F" w:rsidP="008A7EDC">
      <w:pPr>
        <w:tabs>
          <w:tab w:val="left" w:pos="1265"/>
          <w:tab w:val="left" w:pos="3261"/>
        </w:tabs>
      </w:pPr>
      <w:bookmarkStart w:id="0" w:name="_Hlk109390512"/>
      <w:r>
        <w:t>Bitte senden Sie das ausgefüllte Formular per E-Mail an</w:t>
      </w:r>
      <w:r w:rsidR="00F9549D">
        <w:t xml:space="preserve"> </w:t>
      </w:r>
      <w:hyperlink r:id="rId14" w:history="1">
        <w:r w:rsidR="00BF265D" w:rsidRPr="000C4624">
          <w:rPr>
            <w:rStyle w:val="Hyperlink"/>
          </w:rPr>
          <w:t>milchverwertung@tsmsolutions.ch</w:t>
        </w:r>
      </w:hyperlink>
      <w:r w:rsidR="00940FCE">
        <w:t>.</w:t>
      </w:r>
      <w:r w:rsidR="00F9549D">
        <w:t xml:space="preserve"> </w:t>
      </w:r>
      <w:r>
        <w:t xml:space="preserve">Wir melden uns bei Ihnen, sobald der neue Betrieb in dbmilch.ch eröffnet wurde. </w:t>
      </w:r>
    </w:p>
    <w:p w14:paraId="01DFD417" w14:textId="3A5ED0F2" w:rsidR="00CC386F" w:rsidRDefault="00CC386F" w:rsidP="008A7EDC">
      <w:pPr>
        <w:tabs>
          <w:tab w:val="left" w:pos="1265"/>
          <w:tab w:val="left" w:pos="3261"/>
        </w:tabs>
      </w:pPr>
    </w:p>
    <w:p w14:paraId="6282A79B" w14:textId="29A83726" w:rsidR="00CC386F" w:rsidRDefault="00CC386F" w:rsidP="008A7EDC">
      <w:pPr>
        <w:tabs>
          <w:tab w:val="left" w:pos="1265"/>
          <w:tab w:val="left" w:pos="3261"/>
        </w:tabs>
      </w:pPr>
      <w:r>
        <w:t>Freundliche Grüsse</w:t>
      </w:r>
      <w:r w:rsidR="00F9549D">
        <w:t xml:space="preserve"> </w:t>
      </w:r>
    </w:p>
    <w:p w14:paraId="3887B08A" w14:textId="3A0C6652" w:rsidR="00CC386F" w:rsidRPr="00CC386F" w:rsidRDefault="00CC386F" w:rsidP="008A7EDC">
      <w:pPr>
        <w:tabs>
          <w:tab w:val="left" w:pos="1265"/>
          <w:tab w:val="left" w:pos="3261"/>
        </w:tabs>
      </w:pPr>
      <w:r w:rsidRPr="00CC386F">
        <w:rPr>
          <w:b/>
          <w:bCs/>
        </w:rPr>
        <w:t xml:space="preserve">TSM </w:t>
      </w:r>
      <w:r w:rsidR="00146B8A">
        <w:rPr>
          <w:b/>
          <w:bCs/>
        </w:rPr>
        <w:t>Solutions</w:t>
      </w:r>
      <w:r w:rsidRPr="00CC386F">
        <w:rPr>
          <w:b/>
          <w:bCs/>
        </w:rPr>
        <w:t xml:space="preserve"> GmbH</w:t>
      </w:r>
      <w:bookmarkEnd w:id="0"/>
    </w:p>
    <w:sectPr w:rsidR="00CC386F" w:rsidRPr="00CC386F" w:rsidSect="00E64927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89E44D" w14:textId="77777777" w:rsidR="0045579E" w:rsidRDefault="0045579E" w:rsidP="001A397C">
      <w:r>
        <w:separator/>
      </w:r>
    </w:p>
  </w:endnote>
  <w:endnote w:type="continuationSeparator" w:id="0">
    <w:p w14:paraId="4B6BAB8F" w14:textId="77777777" w:rsidR="0045579E" w:rsidRDefault="0045579E" w:rsidP="001A397C">
      <w:r>
        <w:continuationSeparator/>
      </w:r>
    </w:p>
  </w:endnote>
  <w:endnote w:type="continuationNotice" w:id="1">
    <w:p w14:paraId="59978688" w14:textId="77777777" w:rsidR="0045579E" w:rsidRDefault="004557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E8CED6" w14:textId="5475AC37" w:rsidR="001A397C" w:rsidRPr="002123D6" w:rsidRDefault="008B13BF">
    <w:pPr>
      <w:pStyle w:val="Footer"/>
      <w:rPr>
        <w:sz w:val="18"/>
        <w:szCs w:val="18"/>
      </w:rPr>
    </w:pPr>
    <w:r w:rsidRPr="002123D6">
      <w:rPr>
        <w:sz w:val="18"/>
        <w:szCs w:val="18"/>
      </w:rPr>
      <w:t xml:space="preserve">Version </w:t>
    </w:r>
    <w:r w:rsidR="00E64927">
      <w:rPr>
        <w:sz w:val="18"/>
        <w:szCs w:val="18"/>
      </w:rPr>
      <w:t>4</w:t>
    </w:r>
    <w:r w:rsidRPr="002123D6">
      <w:rPr>
        <w:sz w:val="18"/>
        <w:szCs w:val="18"/>
      </w:rPr>
      <w:t>.0</w:t>
    </w:r>
    <w:r w:rsidR="001A397C"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 xml:space="preserve">Freigabe: </w:t>
    </w:r>
    <w:r w:rsidR="00E64927">
      <w:rPr>
        <w:sz w:val="18"/>
        <w:szCs w:val="18"/>
      </w:rPr>
      <w:t>24.10.2025</w:t>
    </w:r>
    <w:r w:rsidR="002149A3">
      <w:rPr>
        <w:sz w:val="18"/>
        <w:szCs w:val="18"/>
      </w:rPr>
      <w:t xml:space="preserve"> </w:t>
    </w:r>
    <w:r w:rsidRPr="002123D6">
      <w:rPr>
        <w:sz w:val="18"/>
        <w:szCs w:val="18"/>
      </w:rPr>
      <w:t xml:space="preserve">/ </w:t>
    </w:r>
    <w:r w:rsidR="00A00C9A">
      <w:rPr>
        <w:sz w:val="18"/>
        <w:szCs w:val="18"/>
      </w:rPr>
      <w:t>HP</w:t>
    </w:r>
    <w:r w:rsidR="001A397C"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 w:rsidRPr="002123D6">
      <w:rPr>
        <w:noProof/>
        <w:sz w:val="18"/>
        <w:szCs w:val="18"/>
      </w:rPr>
      <w:t>1</w:t>
    </w:r>
    <w:r w:rsidRPr="002123D6">
      <w:rPr>
        <w:sz w:val="18"/>
        <w:szCs w:val="18"/>
      </w:rPr>
      <w:fldChar w:fldCharType="end"/>
    </w:r>
  </w:p>
  <w:p w14:paraId="0E53D9B6" w14:textId="0C79BC8D" w:rsidR="008B13BF" w:rsidRPr="002123D6" w:rsidRDefault="00044103" w:rsidP="00044103">
    <w:pPr>
      <w:pStyle w:val="Footer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\* MERGEFORMAT </w:instrText>
    </w:r>
    <w:r>
      <w:rPr>
        <w:sz w:val="18"/>
        <w:szCs w:val="18"/>
      </w:rPr>
      <w:fldChar w:fldCharType="separate"/>
    </w:r>
    <w:r w:rsidR="00E64927">
      <w:rPr>
        <w:noProof/>
        <w:sz w:val="18"/>
        <w:szCs w:val="18"/>
      </w:rPr>
      <w:t>V_Anmeldeformular für neue Milchverwerter_DV oder SB_d</w:t>
    </w:r>
    <w:r>
      <w:rPr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7314F" w14:textId="77777777" w:rsidR="00040C96" w:rsidRPr="002123D6" w:rsidRDefault="00040C96" w:rsidP="00040C96">
    <w:pPr>
      <w:pStyle w:val="Footer"/>
      <w:rPr>
        <w:sz w:val="18"/>
        <w:szCs w:val="18"/>
      </w:rPr>
    </w:pPr>
    <w:r w:rsidRPr="002123D6">
      <w:rPr>
        <w:sz w:val="18"/>
        <w:szCs w:val="18"/>
      </w:rPr>
      <w:t>Version 1.0</w:t>
    </w:r>
    <w:r w:rsidRPr="002123D6">
      <w:rPr>
        <w:sz w:val="18"/>
        <w:szCs w:val="18"/>
      </w:rPr>
      <w:ptab w:relativeTo="margin" w:alignment="center" w:leader="none"/>
    </w:r>
    <w:r w:rsidRPr="002123D6">
      <w:rPr>
        <w:sz w:val="18"/>
        <w:szCs w:val="18"/>
      </w:rPr>
      <w:t>Freigabe: am / von</w:t>
    </w:r>
    <w:r w:rsidRPr="002123D6">
      <w:rPr>
        <w:sz w:val="18"/>
        <w:szCs w:val="18"/>
      </w:rPr>
      <w:ptab w:relativeTo="margin" w:alignment="right" w:leader="none"/>
    </w:r>
    <w:r w:rsidRPr="002123D6">
      <w:rPr>
        <w:sz w:val="18"/>
        <w:szCs w:val="18"/>
      </w:rPr>
      <w:t xml:space="preserve">Seite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PAGE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  <w:r w:rsidRPr="002123D6">
      <w:rPr>
        <w:sz w:val="18"/>
        <w:szCs w:val="18"/>
      </w:rPr>
      <w:t xml:space="preserve"> von </w:t>
    </w: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NUMPAGES   \* MERGEFORMAT </w:instrText>
    </w:r>
    <w:r w:rsidRPr="002123D6">
      <w:rPr>
        <w:sz w:val="18"/>
        <w:szCs w:val="18"/>
      </w:rPr>
      <w:fldChar w:fldCharType="separate"/>
    </w:r>
    <w:r>
      <w:rPr>
        <w:sz w:val="18"/>
        <w:szCs w:val="18"/>
      </w:rPr>
      <w:t>2</w:t>
    </w:r>
    <w:r w:rsidRPr="002123D6">
      <w:rPr>
        <w:sz w:val="18"/>
        <w:szCs w:val="18"/>
      </w:rPr>
      <w:fldChar w:fldCharType="end"/>
    </w:r>
  </w:p>
  <w:p w14:paraId="1BFB7F90" w14:textId="2A85051B" w:rsidR="00040C96" w:rsidRDefault="00040C96" w:rsidP="00040C96">
    <w:pPr>
      <w:pStyle w:val="Footer"/>
    </w:pPr>
    <w:r w:rsidRPr="002123D6">
      <w:rPr>
        <w:sz w:val="18"/>
        <w:szCs w:val="18"/>
      </w:rPr>
      <w:fldChar w:fldCharType="begin"/>
    </w:r>
    <w:r w:rsidRPr="002123D6">
      <w:rPr>
        <w:sz w:val="18"/>
        <w:szCs w:val="18"/>
      </w:rPr>
      <w:instrText xml:space="preserve"> FILENAME   \* MERGEFORMAT </w:instrText>
    </w:r>
    <w:r w:rsidRPr="002123D6">
      <w:rPr>
        <w:sz w:val="18"/>
        <w:szCs w:val="18"/>
      </w:rPr>
      <w:fldChar w:fldCharType="separate"/>
    </w:r>
    <w:r w:rsidR="006915EB">
      <w:rPr>
        <w:noProof/>
        <w:sz w:val="18"/>
        <w:szCs w:val="18"/>
      </w:rPr>
      <w:t>V_Anmeldeformular für neue Milchverwerter_DV oder SB.docx</w:t>
    </w:r>
    <w:r w:rsidRPr="002123D6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59682" w14:textId="77777777" w:rsidR="0045579E" w:rsidRDefault="0045579E" w:rsidP="001A397C">
      <w:r>
        <w:separator/>
      </w:r>
    </w:p>
  </w:footnote>
  <w:footnote w:type="continuationSeparator" w:id="0">
    <w:p w14:paraId="0674B1DB" w14:textId="77777777" w:rsidR="0045579E" w:rsidRDefault="0045579E" w:rsidP="001A397C">
      <w:r>
        <w:continuationSeparator/>
      </w:r>
    </w:p>
  </w:footnote>
  <w:footnote w:type="continuationNotice" w:id="1">
    <w:p w14:paraId="05C39C60" w14:textId="77777777" w:rsidR="0045579E" w:rsidRDefault="004557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DC8A95" w14:textId="4BFFA192" w:rsidR="001A397C" w:rsidRDefault="001A397C" w:rsidP="00015DD1">
    <w:pPr>
      <w:pStyle w:val="Header"/>
      <w:tabs>
        <w:tab w:val="clear" w:pos="4536"/>
        <w:tab w:val="clear" w:pos="9072"/>
      </w:tabs>
      <w:ind w:right="-144"/>
    </w:pPr>
    <w:r>
      <w:ptab w:relativeTo="margin" w:alignment="center" w:leader="none"/>
    </w:r>
    <w:r>
      <w:ptab w:relativeTo="margin" w:alignment="right" w:leader="none"/>
    </w:r>
    <w:r w:rsidR="00015DD1">
      <w:rPr>
        <w:noProof/>
      </w:rPr>
      <w:drawing>
        <wp:inline distT="0" distB="0" distL="0" distR="0" wp14:anchorId="28E64BE3" wp14:editId="25FA01E2">
          <wp:extent cx="2224800" cy="648000"/>
          <wp:effectExtent l="0" t="0" r="0" b="0"/>
          <wp:docPr id="978002371" name="Grafik 1" descr="Ein Bild, das Grafiken, Schrift, Screenshot, Grafikdesig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8002371" name="Grafik 1" descr="Ein Bild, das Grafiken, Schrift, Screenshot, Grafikdesign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64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BCA7" w14:textId="77777777" w:rsidR="009A11EF" w:rsidRDefault="00936599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0E429CEE" wp14:editId="2C8B1BFF">
          <wp:simplePos x="0" y="0"/>
          <wp:positionH relativeFrom="column">
            <wp:posOffset>4428061</wp:posOffset>
          </wp:positionH>
          <wp:positionV relativeFrom="paragraph">
            <wp:posOffset>0</wp:posOffset>
          </wp:positionV>
          <wp:extent cx="1803600" cy="900000"/>
          <wp:effectExtent l="0" t="0" r="6350" b="0"/>
          <wp:wrapThrough wrapText="bothSides">
            <wp:wrapPolygon edited="0">
              <wp:start x="0" y="0"/>
              <wp:lineTo x="0" y="21036"/>
              <wp:lineTo x="21448" y="21036"/>
              <wp:lineTo x="21448" y="0"/>
              <wp:lineTo x="0" y="0"/>
            </wp:wrapPolygon>
          </wp:wrapThrough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Grafik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11EF">
      <w:rPr>
        <w:noProof/>
      </w:rPr>
      <w:drawing>
        <wp:inline distT="0" distB="0" distL="0" distR="0" wp14:anchorId="6FBDCEB0" wp14:editId="5FAF39F6">
          <wp:extent cx="1040400" cy="900000"/>
          <wp:effectExtent l="0" t="0" r="762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fik 1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0400" cy="90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A11EF">
      <w:tab/>
    </w:r>
    <w:r w:rsidR="009A11EF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0"/>
    <w:multiLevelType w:val="multilevel"/>
    <w:tmpl w:val="08070025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FFFFFF89"/>
    <w:multiLevelType w:val="hybridMultilevel"/>
    <w:tmpl w:val="D89EA1F0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4F5F87"/>
    <w:multiLevelType w:val="hybridMultilevel"/>
    <w:tmpl w:val="92BA6572"/>
    <w:lvl w:ilvl="0" w:tplc="7B6E9A9C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E77AC7"/>
    <w:multiLevelType w:val="hybridMultilevel"/>
    <w:tmpl w:val="E2BCED5C"/>
    <w:lvl w:ilvl="0" w:tplc="AB0449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F02AF3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13F3D0D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563786482">
    <w:abstractNumId w:val="1"/>
  </w:num>
  <w:num w:numId="2" w16cid:durableId="116069856">
    <w:abstractNumId w:val="1"/>
  </w:num>
  <w:num w:numId="3" w16cid:durableId="1719012857">
    <w:abstractNumId w:val="1"/>
  </w:num>
  <w:num w:numId="4" w16cid:durableId="323438290">
    <w:abstractNumId w:val="0"/>
  </w:num>
  <w:num w:numId="5" w16cid:durableId="383604935">
    <w:abstractNumId w:val="0"/>
  </w:num>
  <w:num w:numId="6" w16cid:durableId="1437629509">
    <w:abstractNumId w:val="0"/>
  </w:num>
  <w:num w:numId="7" w16cid:durableId="355623324">
    <w:abstractNumId w:val="0"/>
  </w:num>
  <w:num w:numId="8" w16cid:durableId="1600406579">
    <w:abstractNumId w:val="0"/>
  </w:num>
  <w:num w:numId="9" w16cid:durableId="1029575166">
    <w:abstractNumId w:val="0"/>
  </w:num>
  <w:num w:numId="10" w16cid:durableId="243497127">
    <w:abstractNumId w:val="0"/>
  </w:num>
  <w:num w:numId="11" w16cid:durableId="710308243">
    <w:abstractNumId w:val="0"/>
  </w:num>
  <w:num w:numId="12" w16cid:durableId="985474595">
    <w:abstractNumId w:val="2"/>
  </w:num>
  <w:num w:numId="13" w16cid:durableId="1605574163">
    <w:abstractNumId w:val="5"/>
  </w:num>
  <w:num w:numId="14" w16cid:durableId="203275860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ocumentProtection w:edit="forms" w:enforcement="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4652"/>
    <w:rsid w:val="00015DD1"/>
    <w:rsid w:val="000272EE"/>
    <w:rsid w:val="00036725"/>
    <w:rsid w:val="00040C96"/>
    <w:rsid w:val="00044103"/>
    <w:rsid w:val="0005108C"/>
    <w:rsid w:val="00051964"/>
    <w:rsid w:val="000706BE"/>
    <w:rsid w:val="000F7C4D"/>
    <w:rsid w:val="00102F48"/>
    <w:rsid w:val="0013634C"/>
    <w:rsid w:val="00146B8A"/>
    <w:rsid w:val="001525C0"/>
    <w:rsid w:val="001670E4"/>
    <w:rsid w:val="0018298A"/>
    <w:rsid w:val="00190237"/>
    <w:rsid w:val="00197D0A"/>
    <w:rsid w:val="001A397C"/>
    <w:rsid w:val="001B45DB"/>
    <w:rsid w:val="001E2802"/>
    <w:rsid w:val="001E4E78"/>
    <w:rsid w:val="001F74AC"/>
    <w:rsid w:val="002123D6"/>
    <w:rsid w:val="002149A3"/>
    <w:rsid w:val="00224E2D"/>
    <w:rsid w:val="0022540F"/>
    <w:rsid w:val="00226E0A"/>
    <w:rsid w:val="00234123"/>
    <w:rsid w:val="00272E2F"/>
    <w:rsid w:val="00277046"/>
    <w:rsid w:val="00286C1F"/>
    <w:rsid w:val="00304A56"/>
    <w:rsid w:val="00332D49"/>
    <w:rsid w:val="003479F5"/>
    <w:rsid w:val="00372F44"/>
    <w:rsid w:val="00374A80"/>
    <w:rsid w:val="003C2AE4"/>
    <w:rsid w:val="003C35E1"/>
    <w:rsid w:val="003E1B21"/>
    <w:rsid w:val="00400289"/>
    <w:rsid w:val="00401E13"/>
    <w:rsid w:val="004334D2"/>
    <w:rsid w:val="0045579E"/>
    <w:rsid w:val="00461CCF"/>
    <w:rsid w:val="004773F4"/>
    <w:rsid w:val="004C0405"/>
    <w:rsid w:val="004D016E"/>
    <w:rsid w:val="004D3696"/>
    <w:rsid w:val="004F57FF"/>
    <w:rsid w:val="005146F4"/>
    <w:rsid w:val="0052260B"/>
    <w:rsid w:val="00523669"/>
    <w:rsid w:val="00523BA8"/>
    <w:rsid w:val="0052462C"/>
    <w:rsid w:val="00527BE3"/>
    <w:rsid w:val="00531975"/>
    <w:rsid w:val="005359ED"/>
    <w:rsid w:val="0055368F"/>
    <w:rsid w:val="0055762B"/>
    <w:rsid w:val="005621D3"/>
    <w:rsid w:val="0058007B"/>
    <w:rsid w:val="005958B1"/>
    <w:rsid w:val="005D36E7"/>
    <w:rsid w:val="005F622B"/>
    <w:rsid w:val="00605756"/>
    <w:rsid w:val="00607AF9"/>
    <w:rsid w:val="00611A5D"/>
    <w:rsid w:val="0061372F"/>
    <w:rsid w:val="0061532E"/>
    <w:rsid w:val="006302EF"/>
    <w:rsid w:val="006343C9"/>
    <w:rsid w:val="006537BC"/>
    <w:rsid w:val="00676E47"/>
    <w:rsid w:val="00681BCF"/>
    <w:rsid w:val="00690D6C"/>
    <w:rsid w:val="006915EB"/>
    <w:rsid w:val="0069555C"/>
    <w:rsid w:val="006A156F"/>
    <w:rsid w:val="006B7779"/>
    <w:rsid w:val="006B7C6C"/>
    <w:rsid w:val="006E04B1"/>
    <w:rsid w:val="006E3CD1"/>
    <w:rsid w:val="006F44D9"/>
    <w:rsid w:val="00713BDC"/>
    <w:rsid w:val="007707CC"/>
    <w:rsid w:val="00775460"/>
    <w:rsid w:val="00777AFB"/>
    <w:rsid w:val="007A3F41"/>
    <w:rsid w:val="007B01B4"/>
    <w:rsid w:val="007B2F07"/>
    <w:rsid w:val="007E4652"/>
    <w:rsid w:val="008650BB"/>
    <w:rsid w:val="008740E3"/>
    <w:rsid w:val="008852E4"/>
    <w:rsid w:val="008A7EDC"/>
    <w:rsid w:val="008B13BF"/>
    <w:rsid w:val="00906234"/>
    <w:rsid w:val="009235BB"/>
    <w:rsid w:val="00931536"/>
    <w:rsid w:val="00936599"/>
    <w:rsid w:val="00940FCE"/>
    <w:rsid w:val="009431C7"/>
    <w:rsid w:val="0099768F"/>
    <w:rsid w:val="009A11EF"/>
    <w:rsid w:val="009A3B27"/>
    <w:rsid w:val="009C13CD"/>
    <w:rsid w:val="009D115D"/>
    <w:rsid w:val="009D6982"/>
    <w:rsid w:val="009E01DA"/>
    <w:rsid w:val="009E60FF"/>
    <w:rsid w:val="00A00C9A"/>
    <w:rsid w:val="00A04FA1"/>
    <w:rsid w:val="00A05F28"/>
    <w:rsid w:val="00A12850"/>
    <w:rsid w:val="00A1793A"/>
    <w:rsid w:val="00A24AE7"/>
    <w:rsid w:val="00A402C7"/>
    <w:rsid w:val="00A458F8"/>
    <w:rsid w:val="00A563C9"/>
    <w:rsid w:val="00A8134A"/>
    <w:rsid w:val="00A81DD2"/>
    <w:rsid w:val="00A91B8A"/>
    <w:rsid w:val="00AA3228"/>
    <w:rsid w:val="00AA3823"/>
    <w:rsid w:val="00AB380A"/>
    <w:rsid w:val="00B20BF4"/>
    <w:rsid w:val="00B303C2"/>
    <w:rsid w:val="00B36F2E"/>
    <w:rsid w:val="00B402A6"/>
    <w:rsid w:val="00B63F64"/>
    <w:rsid w:val="00B76418"/>
    <w:rsid w:val="00B911AD"/>
    <w:rsid w:val="00BA43C2"/>
    <w:rsid w:val="00BC09D3"/>
    <w:rsid w:val="00BC476A"/>
    <w:rsid w:val="00BE18F4"/>
    <w:rsid w:val="00BF265D"/>
    <w:rsid w:val="00BF6132"/>
    <w:rsid w:val="00C25403"/>
    <w:rsid w:val="00C35172"/>
    <w:rsid w:val="00C60AE7"/>
    <w:rsid w:val="00C959EA"/>
    <w:rsid w:val="00C97F45"/>
    <w:rsid w:val="00CC24B3"/>
    <w:rsid w:val="00CC386F"/>
    <w:rsid w:val="00CE0884"/>
    <w:rsid w:val="00CE35EB"/>
    <w:rsid w:val="00CE634E"/>
    <w:rsid w:val="00D05E2E"/>
    <w:rsid w:val="00D1621F"/>
    <w:rsid w:val="00D16B90"/>
    <w:rsid w:val="00D844D4"/>
    <w:rsid w:val="00DA11AE"/>
    <w:rsid w:val="00DA2C69"/>
    <w:rsid w:val="00DB6E50"/>
    <w:rsid w:val="00DC1946"/>
    <w:rsid w:val="00DD3FF2"/>
    <w:rsid w:val="00E05938"/>
    <w:rsid w:val="00E11B58"/>
    <w:rsid w:val="00E12852"/>
    <w:rsid w:val="00E3538E"/>
    <w:rsid w:val="00E43117"/>
    <w:rsid w:val="00E43E59"/>
    <w:rsid w:val="00E5105B"/>
    <w:rsid w:val="00E64927"/>
    <w:rsid w:val="00E91814"/>
    <w:rsid w:val="00E97182"/>
    <w:rsid w:val="00EB0F8B"/>
    <w:rsid w:val="00EC25E8"/>
    <w:rsid w:val="00ED400D"/>
    <w:rsid w:val="00ED78A6"/>
    <w:rsid w:val="00EE0CC3"/>
    <w:rsid w:val="00F03E93"/>
    <w:rsid w:val="00F06674"/>
    <w:rsid w:val="00F3158E"/>
    <w:rsid w:val="00F603B0"/>
    <w:rsid w:val="00F9549D"/>
    <w:rsid w:val="00FB317D"/>
    <w:rsid w:val="00FB5E7A"/>
    <w:rsid w:val="00FC26F4"/>
    <w:rsid w:val="00FE5311"/>
    <w:rsid w:val="00FE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2477B4E"/>
  <w15:chartTrackingRefBased/>
  <w15:docId w15:val="{0B2EA9E5-B029-4E2A-A48F-3B3655CC0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Times New Roman"/>
        <w:color w:val="000000" w:themeColor="text1"/>
        <w:sz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locked="0" w:semiHidden="1" w:uiPriority="0" w:unhideWhenUsed="1"/>
    <w:lsdException w:name="heading 5" w:locked="0" w:semiHidden="1" w:uiPriority="0" w:unhideWhenUsed="1"/>
    <w:lsdException w:name="heading 6" w:locked="0" w:semiHidden="1" w:uiPriority="9" w:unhideWhenUsed="1"/>
    <w:lsdException w:name="heading 7" w:locked="0" w:semiHidden="1" w:uiPriority="9" w:unhideWhenUsed="1" w:qFormat="1"/>
    <w:lsdException w:name="heading 8" w:locked="0" w:semiHidden="1" w:uiPriority="9" w:unhideWhenUsed="1" w:qFormat="1"/>
    <w:lsdException w:name="heading 9" w:locked="0" w:semiHidden="1" w:uiPriority="9" w:unhideWhenUsed="1" w:qFormat="1"/>
    <w:lsdException w:name="index 1" w:locked="0" w:semiHidden="1" w:unhideWhenUsed="1"/>
    <w:lsdException w:name="index 2" w:locked="0" w:semiHidden="1" w:unhideWhenUsed="1"/>
    <w:lsdException w:name="index 3" w:locked="0" w:semiHidden="1" w:unhideWhenUsed="1"/>
    <w:lsdException w:name="index 4" w:locked="0" w:semiHidden="1" w:unhideWhenUsed="1"/>
    <w:lsdException w:name="index 5" w:locked="0" w:semiHidden="1" w:unhideWhenUsed="1"/>
    <w:lsdException w:name="index 6" w:locked="0" w:semiHidden="1" w:unhideWhenUsed="1"/>
    <w:lsdException w:name="index 7" w:locked="0" w:semiHidden="1" w:unhideWhenUsed="1"/>
    <w:lsdException w:name="index 8" w:locked="0" w:semiHidden="1" w:unhideWhenUsed="1"/>
    <w:lsdException w:name="index 9" w:locked="0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locked="0" w:semiHidden="1" w:uiPriority="39" w:unhideWhenUsed="1"/>
    <w:lsdException w:name="toc 6" w:locked="0" w:semiHidden="1" w:uiPriority="39" w:unhideWhenUsed="1"/>
    <w:lsdException w:name="toc 7" w:locked="0" w:semiHidden="1" w:uiPriority="39" w:unhideWhenUsed="1"/>
    <w:lsdException w:name="toc 8" w:locked="0" w:semiHidden="1" w:uiPriority="39" w:unhideWhenUsed="1"/>
    <w:lsdException w:name="toc 9" w:locked="0" w:semiHidden="1" w:uiPriority="39" w:unhideWhenUsed="1"/>
    <w:lsdException w:name="Normal Indent" w:locked="0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locked="0" w:semiHidden="1" w:unhideWhenUsed="1"/>
    <w:lsdException w:name="caption" w:locked="0" w:semiHidden="1" w:uiPriority="35" w:unhideWhenUsed="1"/>
    <w:lsdException w:name="table of figures" w:locked="0" w:semiHidden="1" w:uiPriority="0" w:unhideWhenUsed="1"/>
    <w:lsdException w:name="envelope address" w:locked="0" w:semiHidden="1" w:unhideWhenUsed="1"/>
    <w:lsdException w:name="envelope return" w:locked="0" w:semiHidden="1" w:unhideWhenUsed="1"/>
    <w:lsdException w:name="footnote reference" w:locked="0" w:semiHidden="1" w:unhideWhenUsed="1"/>
    <w:lsdException w:name="annotation reference" w:locked="0" w:semiHidden="1" w:unhideWhenUsed="1"/>
    <w:lsdException w:name="line number" w:locked="0" w:semiHidden="1" w:unhideWhenUsed="1"/>
    <w:lsdException w:name="page number" w:locked="0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locked="0" w:semiHidden="1" w:unhideWhenUsed="1"/>
    <w:lsdException w:name="macro" w:locked="0" w:semiHidden="1" w:unhideWhenUsed="1"/>
    <w:lsdException w:name="toa heading" w:locked="0" w:semiHidden="1" w:unhideWhenUsed="1"/>
    <w:lsdException w:name="List" w:locked="0" w:semiHidden="1" w:unhideWhenUsed="1"/>
    <w:lsdException w:name="List Bullet" w:locked="0" w:semiHidden="1" w:unhideWhenUsed="1"/>
    <w:lsdException w:name="List Number" w:locked="0" w:semiHidden="1" w:unhideWhenUsed="1"/>
    <w:lsdException w:name="List 2" w:locked="0" w:semiHidden="1" w:unhideWhenUsed="1"/>
    <w:lsdException w:name="List 3" w:locked="0" w:semiHidden="1" w:unhideWhenUsed="1"/>
    <w:lsdException w:name="List 4" w:locked="0" w:semiHidden="1" w:unhideWhenUsed="1"/>
    <w:lsdException w:name="List 5" w:locked="0" w:semiHidden="1" w:unhideWhenUsed="1"/>
    <w:lsdException w:name="List Bullet 2" w:locked="0" w:semiHidden="1" w:unhideWhenUsed="1"/>
    <w:lsdException w:name="List Bullet 3" w:locked="0" w:semiHidden="1" w:unhideWhenUsed="1"/>
    <w:lsdException w:name="List Bullet 4" w:locked="0" w:semiHidden="1" w:unhideWhenUsed="1"/>
    <w:lsdException w:name="List Bullet 5" w:locked="0" w:semiHidden="1" w:unhideWhenUsed="1"/>
    <w:lsdException w:name="List Number 2" w:locked="0" w:semiHidden="1" w:unhideWhenUsed="1"/>
    <w:lsdException w:name="List Number 3" w:locked="0" w:semiHidden="1" w:unhideWhenUsed="1"/>
    <w:lsdException w:name="List Number 4" w:locked="0" w:semiHidden="1" w:unhideWhenUsed="1"/>
    <w:lsdException w:name="List Number 5" w:locked="0" w:semiHidden="1" w:unhideWhenUsed="1"/>
    <w:lsdException w:name="Title" w:locked="0" w:uiPriority="10"/>
    <w:lsdException w:name="Closing" w:locked="0" w:semiHidden="1" w:unhideWhenUsed="1"/>
    <w:lsdException w:name="Signature" w:locked="0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locked="0" w:semiHidden="1" w:unhideWhenUsed="1"/>
    <w:lsdException w:name="List Continue" w:locked="0" w:semiHidden="1" w:unhideWhenUsed="1"/>
    <w:lsdException w:name="List Continue 2" w:locked="0" w:semiHidden="1" w:unhideWhenUsed="1"/>
    <w:lsdException w:name="List Continue 3" w:locked="0" w:semiHidden="1" w:unhideWhenUsed="1"/>
    <w:lsdException w:name="List Continue 4" w:locked="0" w:semiHidden="1" w:unhideWhenUsed="1"/>
    <w:lsdException w:name="List Continue 5" w:locked="0" w:semiHidden="1" w:unhideWhenUsed="1"/>
    <w:lsdException w:name="Message Header" w:locked="0" w:semiHidden="1" w:unhideWhenUsed="1"/>
    <w:lsdException w:name="Subtitle" w:locked="0" w:uiPriority="11"/>
    <w:lsdException w:name="Salutation" w:locked="0" w:semiHidden="1" w:unhideWhenUsed="1"/>
    <w:lsdException w:name="Date" w:locked="0" w:semiHidden="1" w:unhideWhenUsed="1"/>
    <w:lsdException w:name="Body Text First Indent" w:locked="0" w:semiHidden="1" w:unhideWhenUsed="1"/>
    <w:lsdException w:name="Body Text First Indent 2" w:locked="0" w:semiHidden="1" w:unhideWhenUsed="1"/>
    <w:lsdException w:name="Note Heading" w:locked="0" w:semiHidden="1" w:unhideWhenUsed="1"/>
    <w:lsdException w:name="Body Text 2" w:locked="0" w:semiHidden="1" w:unhideWhenUsed="1"/>
    <w:lsdException w:name="Body Text 3" w:locked="0" w:semiHidden="1" w:unhideWhenUsed="1"/>
    <w:lsdException w:name="Body Text Indent 2" w:locked="0" w:semiHidden="1" w:unhideWhenUsed="1"/>
    <w:lsdException w:name="Body Text Indent 3" w:locked="0" w:semiHidden="1" w:unhideWhenUsed="1"/>
    <w:lsdException w:name="Block Text" w:locked="0" w:semiHidden="1" w:unhideWhenUsed="1"/>
    <w:lsdException w:name="Hyperlink" w:locked="0" w:semiHidden="1" w:unhideWhenUsed="1"/>
    <w:lsdException w:name="FollowedHyperlink" w:locked="0" w:semiHidden="1" w:unhideWhenUsed="1"/>
    <w:lsdException w:name="Strong" w:locked="0" w:uiPriority="22"/>
    <w:lsdException w:name="Emphasis" w:locked="0" w:uiPriority="20"/>
    <w:lsdException w:name="Document Map" w:locked="0" w:semiHidden="1" w:unhideWhenUsed="1"/>
    <w:lsdException w:name="Plain Text" w:locked="0" w:semiHidden="1" w:unhideWhenUsed="1"/>
    <w:lsdException w:name="E-mail Signature" w:locked="0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locked="0" w:semiHidden="1" w:unhideWhenUsed="1"/>
    <w:lsdException w:name="HTML Address" w:locked="0" w:semiHidden="1" w:unhideWhenUsed="1"/>
    <w:lsdException w:name="HTML Cite" w:locked="0" w:semiHidden="1" w:unhideWhenUsed="1"/>
    <w:lsdException w:name="HTML Code" w:locked="0" w:semiHidden="1" w:unhideWhenUsed="1"/>
    <w:lsdException w:name="HTML Definition" w:locked="0" w:semiHidden="1" w:unhideWhenUsed="1"/>
    <w:lsdException w:name="HTML Keyboard" w:locked="0" w:semiHidden="1" w:unhideWhenUsed="1"/>
    <w:lsdException w:name="HTML Preformatted" w:locked="0" w:semiHidden="1" w:unhideWhenUsed="1"/>
    <w:lsdException w:name="HTML Sample" w:locked="0" w:semiHidden="1" w:unhideWhenUsed="1"/>
    <w:lsdException w:name="HTML Typewriter" w:locked="0" w:semiHidden="1" w:unhideWhenUsed="1"/>
    <w:lsdException w:name="HTML Variable" w:locked="0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locked="0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/>
    <w:lsdException w:name="Quote" w:locked="0" w:uiPriority="29"/>
    <w:lsdException w:name="Intense Quote" w:locked="0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0" w:uiPriority="19"/>
    <w:lsdException w:name="Intense Emphasis" w:locked="0" w:uiPriority="21"/>
    <w:lsdException w:name="Subtle Reference" w:locked="0" w:uiPriority="31"/>
    <w:lsdException w:name="Intense Reference" w:locked="0" w:uiPriority="32"/>
    <w:lsdException w:name="Book Title" w:locked="0" w:uiPriority="33"/>
    <w:lsdException w:name="Bibliography" w:locked="0" w:semiHidden="1" w:uiPriority="37" w:unhideWhenUsed="1"/>
    <w:lsdException w:name="TOC Heading" w:locked="0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aliases w:val="TSM Text"/>
    <w:qFormat/>
    <w:rsid w:val="00E5105B"/>
    <w:pPr>
      <w:spacing w:after="0" w:line="240" w:lineRule="auto"/>
    </w:pPr>
  </w:style>
  <w:style w:type="paragraph" w:styleId="Heading1">
    <w:name w:val="heading 1"/>
    <w:aliases w:val="TSM Titel 2"/>
    <w:basedOn w:val="Normal"/>
    <w:next w:val="Normal"/>
    <w:link w:val="Heading1Char"/>
    <w:qFormat/>
    <w:rsid w:val="003C2AE4"/>
    <w:pPr>
      <w:keepNext/>
      <w:numPr>
        <w:numId w:val="4"/>
      </w:numPr>
      <w:spacing w:before="240" w:after="60"/>
      <w:outlineLvl w:val="0"/>
    </w:pPr>
    <w:rPr>
      <w:b/>
      <w:kern w:val="28"/>
      <w:sz w:val="28"/>
    </w:rPr>
  </w:style>
  <w:style w:type="paragraph" w:styleId="Heading2">
    <w:name w:val="heading 2"/>
    <w:aliases w:val="TSM Titel 3"/>
    <w:basedOn w:val="Normal"/>
    <w:next w:val="Normal"/>
    <w:link w:val="Heading2Char"/>
    <w:qFormat/>
    <w:rsid w:val="003C2AE4"/>
    <w:pPr>
      <w:keepNext/>
      <w:numPr>
        <w:ilvl w:val="1"/>
        <w:numId w:val="4"/>
      </w:numPr>
      <w:tabs>
        <w:tab w:val="left" w:pos="851"/>
      </w:tabs>
      <w:spacing w:before="240" w:after="60"/>
      <w:outlineLvl w:val="1"/>
    </w:pPr>
    <w:rPr>
      <w:b/>
      <w:sz w:val="28"/>
    </w:rPr>
  </w:style>
  <w:style w:type="paragraph" w:styleId="Heading3">
    <w:name w:val="heading 3"/>
    <w:aliases w:val="TSM Titel 4"/>
    <w:basedOn w:val="Normal"/>
    <w:next w:val="Normal"/>
    <w:link w:val="Heading3Char"/>
    <w:qFormat/>
    <w:rsid w:val="00E5105B"/>
    <w:pPr>
      <w:keepNext/>
      <w:numPr>
        <w:ilvl w:val="2"/>
        <w:numId w:val="4"/>
      </w:numPr>
      <w:spacing w:before="240" w:after="60"/>
      <w:outlineLvl w:val="2"/>
    </w:pPr>
    <w:rPr>
      <w:b/>
      <w:sz w:val="28"/>
    </w:rPr>
  </w:style>
  <w:style w:type="paragraph" w:styleId="Heading4">
    <w:name w:val="heading 4"/>
    <w:aliases w:val="TSM Liste 1"/>
    <w:basedOn w:val="Normal"/>
    <w:next w:val="Normal"/>
    <w:link w:val="Heading4Char"/>
    <w:rsid w:val="00E5105B"/>
    <w:pPr>
      <w:keepNext/>
      <w:numPr>
        <w:ilvl w:val="3"/>
        <w:numId w:val="4"/>
      </w:numPr>
      <w:outlineLvl w:val="3"/>
    </w:pPr>
  </w:style>
  <w:style w:type="paragraph" w:styleId="Heading5">
    <w:name w:val="heading 5"/>
    <w:aliases w:val="TSM Titel 5"/>
    <w:basedOn w:val="Normal"/>
    <w:next w:val="Normal"/>
    <w:link w:val="Heading5Char"/>
    <w:rsid w:val="00E5105B"/>
    <w:pPr>
      <w:numPr>
        <w:ilvl w:val="4"/>
        <w:numId w:val="4"/>
      </w:numPr>
      <w:tabs>
        <w:tab w:val="left" w:pos="1418"/>
      </w:tabs>
      <w:spacing w:before="60"/>
      <w:jc w:val="both"/>
      <w:outlineLvl w:val="4"/>
    </w:pPr>
    <w:rPr>
      <w:snapToGrid w:val="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D16B90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16B90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16B90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16B90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A397C"/>
  </w:style>
  <w:style w:type="paragraph" w:styleId="Footer">
    <w:name w:val="footer"/>
    <w:basedOn w:val="Normal"/>
    <w:link w:val="FooterChar"/>
    <w:uiPriority w:val="99"/>
    <w:unhideWhenUsed/>
    <w:rsid w:val="001A397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397C"/>
  </w:style>
  <w:style w:type="paragraph" w:styleId="Title">
    <w:name w:val="Title"/>
    <w:basedOn w:val="Normal"/>
    <w:next w:val="Normal"/>
    <w:link w:val="TitleChar"/>
    <w:uiPriority w:val="10"/>
    <w:rsid w:val="0003672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67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">
    <w:name w:val="List Bullet"/>
    <w:basedOn w:val="Normal"/>
    <w:uiPriority w:val="99"/>
    <w:unhideWhenUsed/>
    <w:rsid w:val="00036725"/>
    <w:pPr>
      <w:tabs>
        <w:tab w:val="num" w:pos="360"/>
      </w:tabs>
      <w:ind w:left="360" w:hanging="360"/>
      <w:contextualSpacing/>
    </w:pPr>
  </w:style>
  <w:style w:type="character" w:styleId="IntenseEmphasis">
    <w:name w:val="Intense Emphasis"/>
    <w:basedOn w:val="DefaultParagraphFont"/>
    <w:uiPriority w:val="21"/>
    <w:rsid w:val="00036725"/>
    <w:rPr>
      <w:i/>
      <w:iCs/>
      <w:color w:val="3E90C5"/>
    </w:rPr>
  </w:style>
  <w:style w:type="character" w:styleId="IntenseReference">
    <w:name w:val="Intense Reference"/>
    <w:basedOn w:val="DefaultParagraphFont"/>
    <w:uiPriority w:val="32"/>
    <w:rsid w:val="00036725"/>
    <w:rPr>
      <w:b/>
      <w:bCs/>
      <w:smallCaps/>
      <w:color w:val="3E90C5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rsid w:val="0003672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3E90C5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6725"/>
    <w:rPr>
      <w:i/>
      <w:iCs/>
      <w:color w:val="3E90C5"/>
    </w:rPr>
  </w:style>
  <w:style w:type="paragraph" w:styleId="NoSpacing">
    <w:name w:val="No Spacing"/>
    <w:uiPriority w:val="1"/>
    <w:rsid w:val="00036725"/>
    <w:pPr>
      <w:spacing w:after="0" w:line="240" w:lineRule="auto"/>
    </w:pPr>
  </w:style>
  <w:style w:type="paragraph" w:styleId="ListParagraph">
    <w:name w:val="List Paragraph"/>
    <w:basedOn w:val="Normal"/>
    <w:uiPriority w:val="34"/>
    <w:rsid w:val="00036725"/>
    <w:pPr>
      <w:ind w:left="720"/>
      <w:contextualSpacing/>
    </w:pPr>
  </w:style>
  <w:style w:type="character" w:customStyle="1" w:styleId="Heading1Char">
    <w:name w:val="Heading 1 Char"/>
    <w:aliases w:val="TSM Titel 2 Char"/>
    <w:basedOn w:val="DefaultParagraphFont"/>
    <w:link w:val="Heading1"/>
    <w:rsid w:val="003C2AE4"/>
    <w:rPr>
      <w:rFonts w:ascii="Calibri" w:eastAsia="Times New Roman" w:hAnsi="Calibri" w:cs="Times New Roman"/>
      <w:b/>
      <w:kern w:val="28"/>
      <w:sz w:val="28"/>
      <w:szCs w:val="20"/>
      <w:lang w:eastAsia="de-DE"/>
    </w:rPr>
  </w:style>
  <w:style w:type="character" w:customStyle="1" w:styleId="Heading2Char">
    <w:name w:val="Heading 2 Char"/>
    <w:aliases w:val="TSM Titel 3 Char"/>
    <w:basedOn w:val="DefaultParagraphFont"/>
    <w:link w:val="Heading2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character" w:customStyle="1" w:styleId="Heading3Char">
    <w:name w:val="Heading 3 Char"/>
    <w:aliases w:val="TSM Titel 4 Char"/>
    <w:basedOn w:val="DefaultParagraphFont"/>
    <w:link w:val="Heading3"/>
    <w:rsid w:val="00036725"/>
    <w:rPr>
      <w:rFonts w:ascii="Calibri" w:eastAsia="Times New Roman" w:hAnsi="Calibri" w:cs="Times New Roman"/>
      <w:b/>
      <w:sz w:val="28"/>
      <w:szCs w:val="20"/>
      <w:lang w:eastAsia="de-DE"/>
    </w:rPr>
  </w:style>
  <w:style w:type="paragraph" w:styleId="TableofFigures">
    <w:name w:val="table of figures"/>
    <w:basedOn w:val="Normal"/>
    <w:next w:val="Normal"/>
    <w:semiHidden/>
    <w:rsid w:val="00E5105B"/>
    <w:pPr>
      <w:ind w:left="480" w:hanging="480"/>
    </w:pPr>
  </w:style>
  <w:style w:type="paragraph" w:styleId="Caption">
    <w:name w:val="caption"/>
    <w:aliases w:val="TSM info"/>
    <w:basedOn w:val="Normal"/>
    <w:next w:val="Normal"/>
    <w:uiPriority w:val="35"/>
    <w:unhideWhenUsed/>
    <w:rsid w:val="00E5105B"/>
    <w:rPr>
      <w:bCs/>
      <w:szCs w:val="22"/>
    </w:rPr>
  </w:style>
  <w:style w:type="paragraph" w:customStyle="1" w:styleId="TSMTitel1">
    <w:name w:val="TSM Titel 1"/>
    <w:basedOn w:val="Normal"/>
    <w:qFormat/>
    <w:locked/>
    <w:rsid w:val="00E5105B"/>
    <w:rPr>
      <w:b/>
      <w:bCs/>
      <w:sz w:val="40"/>
    </w:rPr>
  </w:style>
  <w:style w:type="character" w:customStyle="1" w:styleId="Heading4Char">
    <w:name w:val="Heading 4 Char"/>
    <w:aliases w:val="TSM Liste 1 Char"/>
    <w:basedOn w:val="DefaultParagraphFont"/>
    <w:link w:val="Heading4"/>
    <w:rsid w:val="00E5105B"/>
    <w:rPr>
      <w:rFonts w:ascii="Calibri" w:eastAsia="Times New Roman" w:hAnsi="Calibri" w:cs="Times New Roman"/>
      <w:szCs w:val="20"/>
      <w:lang w:eastAsia="de-DE"/>
    </w:rPr>
  </w:style>
  <w:style w:type="character" w:customStyle="1" w:styleId="Heading5Char">
    <w:name w:val="Heading 5 Char"/>
    <w:aliases w:val="TSM Titel 5 Char"/>
    <w:basedOn w:val="DefaultParagraphFont"/>
    <w:link w:val="Heading5"/>
    <w:rsid w:val="00E5105B"/>
    <w:rPr>
      <w:rFonts w:ascii="Calibri" w:eastAsia="Times New Roman" w:hAnsi="Calibri" w:cs="Times New Roman"/>
      <w:snapToGrid w:val="0"/>
      <w:szCs w:val="20"/>
      <w:lang w:eastAsia="de-D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16B90"/>
    <w:rPr>
      <w:rFonts w:asciiTheme="majorHAnsi" w:eastAsiaTheme="majorEastAsia" w:hAnsiTheme="majorHAnsi" w:cstheme="majorBidi"/>
      <w:color w:val="1F4D78" w:themeColor="accent1" w:themeShade="7F"/>
      <w:szCs w:val="20"/>
      <w:lang w:eastAsia="de-DE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16B90"/>
    <w:rPr>
      <w:rFonts w:asciiTheme="majorHAnsi" w:eastAsiaTheme="majorEastAsia" w:hAnsiTheme="majorHAnsi" w:cstheme="majorBidi"/>
      <w:i/>
      <w:iCs/>
      <w:color w:val="1F4D78" w:themeColor="accent1" w:themeShade="7F"/>
      <w:szCs w:val="20"/>
      <w:lang w:eastAsia="de-DE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16B90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de-DE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16B9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de-DE"/>
    </w:rPr>
  </w:style>
  <w:style w:type="character" w:styleId="PlaceholderText">
    <w:name w:val="Placeholder Text"/>
    <w:basedOn w:val="DefaultParagraphFont"/>
    <w:uiPriority w:val="99"/>
    <w:semiHidden/>
    <w:rsid w:val="007E4652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7E4652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386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blv.admin.ch/blv/de/home/lebensmittel-und-ernaehrung/rechts-und-vollzugsgrundlagen/bewilligung-und-meldung/listen-bewilligter-betriebe.html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www.uid.admin.ch/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bfs.admin.ch/bfs/de/home/register/unternehmensregister/betriebs-unternehmensregister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milchverwertung@tsmsolutions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Z\TSM%20Treuhand%20GmbH\QM%20-%20General\Vorlagen\QM%20(Gelenkte%20Dokumente)\V_Merkblatt%20dbmilch_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0E5932249974D19A19AB4866E36C3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7711B51-9226-48AE-9EA6-333418C03D21}"/>
      </w:docPartPr>
      <w:docPartBody>
        <w:p w:rsidR="007B2AF5" w:rsidRDefault="00E635FE" w:rsidP="00E635FE">
          <w:pPr>
            <w:pStyle w:val="F0E5932249974D19A19AB4866E36C3F7"/>
          </w:pPr>
          <w:r w:rsidRPr="00733BD3">
            <w:rPr>
              <w:rStyle w:val="PlaceholderText"/>
              <w:rFonts w:eastAsiaTheme="minorHAnsi"/>
            </w:rPr>
            <w:t>Klicken oder tippen Sie, um ein Datum einzugeben.</w:t>
          </w:r>
        </w:p>
      </w:docPartBody>
    </w:docPart>
    <w:docPart>
      <w:docPartPr>
        <w:name w:val="74E596770C6A4BA580BCE31435EC2C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C5F9E4-E20D-4F57-ACE0-0FC3F75A5C96}"/>
      </w:docPartPr>
      <w:docPartBody>
        <w:p w:rsidR="00EE03D1" w:rsidRDefault="00E635FE" w:rsidP="00E635FE">
          <w:pPr>
            <w:pStyle w:val="74E596770C6A4BA580BCE31435EC2CDC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8727A9D084E748F2901E260935767A3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820FF9-4347-4266-9CAC-65EC0BD169C1}"/>
      </w:docPartPr>
      <w:docPartBody>
        <w:p w:rsidR="00EE03D1" w:rsidRDefault="00E635FE" w:rsidP="00E635FE">
          <w:pPr>
            <w:pStyle w:val="8727A9D084E748F2901E260935767A3B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F73AB59280A042B7B3F6ACA366EB20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B6ED02-FAF0-418D-B561-EFB78ECDDCBF}"/>
      </w:docPartPr>
      <w:docPartBody>
        <w:p w:rsidR="00EE03D1" w:rsidRDefault="00E635FE" w:rsidP="00E635FE">
          <w:pPr>
            <w:pStyle w:val="F73AB59280A042B7B3F6ACA366EB20E7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89BC12F6B5D4531825C9ED189A284E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6154FC-A60E-4FA7-A892-8ABCEBDF0F5F}"/>
      </w:docPartPr>
      <w:docPartBody>
        <w:p w:rsidR="00EE03D1" w:rsidRDefault="00E635FE" w:rsidP="00E635FE">
          <w:pPr>
            <w:pStyle w:val="E89BC12F6B5D4531825C9ED189A284E8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E9A1979CB43A49AB87BB18C096FC0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463EF-1C58-4C0E-90C9-9800B6A41F62}"/>
      </w:docPartPr>
      <w:docPartBody>
        <w:p w:rsidR="00EE03D1" w:rsidRDefault="00E635FE" w:rsidP="00E635FE">
          <w:pPr>
            <w:pStyle w:val="E9A1979CB43A49AB87BB18C096FC092C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A5522D650E97492CB91AAB00F9AD4A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BE295A-9F5F-4A41-B15D-74C981EC2349}"/>
      </w:docPartPr>
      <w:docPartBody>
        <w:p w:rsidR="00EE03D1" w:rsidRDefault="00E635FE" w:rsidP="00E635FE">
          <w:pPr>
            <w:pStyle w:val="A5522D650E97492CB91AAB00F9AD4A33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19D240F985514632B7730F1862E98D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0DF400A-03E0-4A33-8FD8-5ED219E9D8B6}"/>
      </w:docPartPr>
      <w:docPartBody>
        <w:p w:rsidR="00EE03D1" w:rsidRDefault="00E635FE" w:rsidP="00E635FE">
          <w:pPr>
            <w:pStyle w:val="19D240F985514632B7730F1862E98D95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42013349936C490E8AFA00242D83A60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C73C39-AFE2-4894-9DAF-E6F0D0A2F32C}"/>
      </w:docPartPr>
      <w:docPartBody>
        <w:p w:rsidR="00EE03D1" w:rsidRDefault="00E635FE" w:rsidP="00E635FE">
          <w:pPr>
            <w:pStyle w:val="42013349936C490E8AFA00242D83A606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  <w:docPart>
      <w:docPartPr>
        <w:name w:val="0A75A4CE12D64802947C073F975709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EE75DC-B50B-45DF-8BD5-6D7EBF7DC14C}"/>
      </w:docPartPr>
      <w:docPartBody>
        <w:p w:rsidR="00EE03D1" w:rsidRDefault="00E635FE" w:rsidP="00E635FE">
          <w:pPr>
            <w:pStyle w:val="0A75A4CE12D64802947C073F97570995"/>
          </w:pPr>
          <w:r w:rsidRPr="0052260B">
            <w:rPr>
              <w:rStyle w:val="PlaceholderText"/>
            </w:rPr>
            <w:t>Agate-Nr. (z.B. 1234567)</w:t>
          </w:r>
        </w:p>
      </w:docPartBody>
    </w:docPart>
    <w:docPart>
      <w:docPartPr>
        <w:name w:val="62C736724EB842469F358FA2373CC3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02EC36-FB18-4079-B291-6342168D4FAB}"/>
      </w:docPartPr>
      <w:docPartBody>
        <w:p w:rsidR="00EE03D1" w:rsidRDefault="00E635FE" w:rsidP="00E635FE">
          <w:pPr>
            <w:pStyle w:val="62C736724EB842469F358FA2373CC35F"/>
          </w:pPr>
          <w:r w:rsidRPr="0052260B">
            <w:rPr>
              <w:rStyle w:val="PlaceholderText"/>
            </w:rPr>
            <w:t>BUR (z.B. A12345678)</w:t>
          </w:r>
        </w:p>
      </w:docPartBody>
    </w:docPart>
    <w:docPart>
      <w:docPartPr>
        <w:name w:val="9EC74D2F4F4040CB83E0DAD030EE5E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ECAE7E-0CD1-408F-A697-B8161ED28654}"/>
      </w:docPartPr>
      <w:docPartBody>
        <w:p w:rsidR="00EE03D1" w:rsidRDefault="00E635FE" w:rsidP="00E635FE">
          <w:pPr>
            <w:pStyle w:val="9EC74D2F4F4040CB83E0DAD030EE5EE3"/>
          </w:pPr>
          <w:r w:rsidRPr="0052260B">
            <w:rPr>
              <w:rStyle w:val="PlaceholderText"/>
              <w:lang w:val="en-GB"/>
            </w:rPr>
            <w:t>UID (z.B. CH-123.123.123)</w:t>
          </w:r>
        </w:p>
      </w:docPartBody>
    </w:docPart>
    <w:docPart>
      <w:docPartPr>
        <w:name w:val="1E9E6F88DAAB45FAB0722227A827C7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14A31A-A9AA-4CA0-A1DA-EBFC84B48ECB}"/>
      </w:docPartPr>
      <w:docPartBody>
        <w:p w:rsidR="00EE03D1" w:rsidRDefault="00E635FE" w:rsidP="00E635FE">
          <w:pPr>
            <w:pStyle w:val="1E9E6F88DAAB45FAB0722227A827C7D2"/>
          </w:pPr>
          <w:r w:rsidRPr="0052260B">
            <w:rPr>
              <w:rStyle w:val="PlaceholderText"/>
            </w:rPr>
            <w:t>Betriebszulassungs-Nr.</w:t>
          </w:r>
        </w:p>
      </w:docPartBody>
    </w:docPart>
    <w:docPart>
      <w:docPartPr>
        <w:name w:val="D09E793B50AD4D5B96CEEB8D922B23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E8FFB-5459-4161-A87D-7B5C8B11C8F8}"/>
      </w:docPartPr>
      <w:docPartBody>
        <w:p w:rsidR="00EE03D1" w:rsidRDefault="00E635FE" w:rsidP="00E635FE">
          <w:pPr>
            <w:pStyle w:val="D09E793B50AD4D5B96CEEB8D922B2329"/>
          </w:pPr>
          <w:r w:rsidRPr="0052260B">
            <w:rPr>
              <w:rStyle w:val="PlaceholderText"/>
            </w:rPr>
            <w:t>TVD-Nr. (z.B. 2345678)</w:t>
          </w:r>
        </w:p>
      </w:docPartBody>
    </w:docPart>
    <w:docPart>
      <w:docPartPr>
        <w:name w:val="5EE9658F8B1349CDA61629093F4964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209B0B-6532-4427-AB29-8A7735D8611A}"/>
      </w:docPartPr>
      <w:docPartBody>
        <w:p w:rsidR="00EE03D1" w:rsidRDefault="00E635FE" w:rsidP="00E635FE">
          <w:pPr>
            <w:pStyle w:val="5EE9658F8B1349CDA61629093F496480"/>
          </w:pPr>
          <w:r w:rsidRPr="0052260B">
            <w:rPr>
              <w:rStyle w:val="PlaceholderText"/>
              <w:lang w:val="fr-CH"/>
            </w:rPr>
            <w:t>AGIS-ID (z.B. 12345678)</w:t>
          </w:r>
        </w:p>
      </w:docPartBody>
    </w:docPart>
    <w:docPart>
      <w:docPartPr>
        <w:name w:val="7E7566E8B98645AD9D2FD503EA9670F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BF69F1F-2A91-425C-B9D1-4D4328A6C313}"/>
      </w:docPartPr>
      <w:docPartBody>
        <w:p w:rsidR="00EE03D1" w:rsidRDefault="00E635FE" w:rsidP="00E635FE">
          <w:pPr>
            <w:pStyle w:val="7E7566E8B98645AD9D2FD503EA9670F7"/>
          </w:pPr>
          <w:r w:rsidRPr="009D6982">
            <w:rPr>
              <w:rStyle w:val="PlaceholderText"/>
            </w:rPr>
            <w:t>Erfassen Sie hier Ihre ggf. bestehenden Mitgliedschaften zu Sortenorganisationen</w:t>
          </w:r>
        </w:p>
      </w:docPartBody>
    </w:docPart>
    <w:docPart>
      <w:docPartPr>
        <w:name w:val="55F7323CA5644AA5A1D501D1D4DC31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0D4A76-CE23-4836-A641-B99CC4058D2E}"/>
      </w:docPartPr>
      <w:docPartBody>
        <w:p w:rsidR="00EE03D1" w:rsidRDefault="00E635FE" w:rsidP="00E635FE">
          <w:pPr>
            <w:pStyle w:val="55F7323CA5644AA5A1D501D1D4DC3153"/>
          </w:pPr>
          <w:r w:rsidRPr="00733BD3">
            <w:rPr>
              <w:rStyle w:val="Placehold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FC3"/>
    <w:rsid w:val="000706BE"/>
    <w:rsid w:val="000F1887"/>
    <w:rsid w:val="001A7E4E"/>
    <w:rsid w:val="001E3E1A"/>
    <w:rsid w:val="003624DE"/>
    <w:rsid w:val="00523BA8"/>
    <w:rsid w:val="00560057"/>
    <w:rsid w:val="00605756"/>
    <w:rsid w:val="00775FC3"/>
    <w:rsid w:val="007B2AF5"/>
    <w:rsid w:val="0088308F"/>
    <w:rsid w:val="009424F4"/>
    <w:rsid w:val="0099567D"/>
    <w:rsid w:val="009E60FF"/>
    <w:rsid w:val="00A67747"/>
    <w:rsid w:val="00AE7A06"/>
    <w:rsid w:val="00B531E3"/>
    <w:rsid w:val="00E635FE"/>
    <w:rsid w:val="00EE03D1"/>
    <w:rsid w:val="00F21FEF"/>
    <w:rsid w:val="00FB1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635FE"/>
    <w:rPr>
      <w:color w:val="808080"/>
    </w:rPr>
  </w:style>
  <w:style w:type="paragraph" w:customStyle="1" w:styleId="F0E5932249974D19A19AB4866E36C3F7">
    <w:name w:val="F0E5932249974D19A19AB4866E36C3F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4E596770C6A4BA580BCE31435EC2CDC">
    <w:name w:val="74E596770C6A4BA580BCE31435EC2CDC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8727A9D084E748F2901E260935767A3B">
    <w:name w:val="8727A9D084E748F2901E260935767A3B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F73AB59280A042B7B3F6ACA366EB20E7">
    <w:name w:val="F73AB59280A042B7B3F6ACA366EB20E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89BC12F6B5D4531825C9ED189A284E8">
    <w:name w:val="E89BC12F6B5D4531825C9ED189A284E8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E9A1979CB43A49AB87BB18C096FC092C">
    <w:name w:val="E9A1979CB43A49AB87BB18C096FC092C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A5522D650E97492CB91AAB00F9AD4A33">
    <w:name w:val="A5522D650E97492CB91AAB00F9AD4A3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9D240F985514632B7730F1862E98D95">
    <w:name w:val="19D240F985514632B7730F1862E98D95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42013349936C490E8AFA00242D83A606">
    <w:name w:val="42013349936C490E8AFA00242D83A606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0A75A4CE12D64802947C073F97570995">
    <w:name w:val="0A75A4CE12D64802947C073F97570995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62C736724EB842469F358FA2373CC35F">
    <w:name w:val="62C736724EB842469F358FA2373CC35F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9EC74D2F4F4040CB83E0DAD030EE5EE3">
    <w:name w:val="9EC74D2F4F4040CB83E0DAD030EE5EE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1E9E6F88DAAB45FAB0722227A827C7D2">
    <w:name w:val="1E9E6F88DAAB45FAB0722227A827C7D2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D09E793B50AD4D5B96CEEB8D922B2329">
    <w:name w:val="D09E793B50AD4D5B96CEEB8D922B2329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EE9658F8B1349CDA61629093F496480">
    <w:name w:val="5EE9658F8B1349CDA61629093F496480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7E7566E8B98645AD9D2FD503EA9670F7">
    <w:name w:val="7E7566E8B98645AD9D2FD503EA9670F7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  <w:style w:type="paragraph" w:customStyle="1" w:styleId="55F7323CA5644AA5A1D501D1D4DC3153">
    <w:name w:val="55F7323CA5644AA5A1D501D1D4DC3153"/>
    <w:rsid w:val="00E635FE"/>
    <w:pPr>
      <w:spacing w:after="0" w:line="240" w:lineRule="auto"/>
    </w:pPr>
    <w:rPr>
      <w:rFonts w:ascii="Calibri" w:eastAsia="MS Mincho" w:hAnsi="Calibri" w:cs="Times New Roman"/>
      <w:color w:val="000000" w:themeColor="text1"/>
      <w:szCs w:val="20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88AA8F6B9485E4A8F2622E2BD140C0D" ma:contentTypeVersion="16" ma:contentTypeDescription="Ein neues Dokument erstellen." ma:contentTypeScope="" ma:versionID="88a9f8deb41eddafb5ce472efd30a579">
  <xsd:schema xmlns:xsd="http://www.w3.org/2001/XMLSchema" xmlns:xs="http://www.w3.org/2001/XMLSchema" xmlns:p="http://schemas.microsoft.com/office/2006/metadata/properties" xmlns:ns2="8ee16cba-51b3-420c-bfe8-e89ae3fa9fdf" xmlns:ns3="7aec2e40-90d7-4757-bfa1-fe8751762b5d" targetNamespace="http://schemas.microsoft.com/office/2006/metadata/properties" ma:root="true" ma:fieldsID="ee0be35489e3c83ef9334b1684f6af5d" ns2:_="" ns3:_="">
    <xsd:import namespace="8ee16cba-51b3-420c-bfe8-e89ae3fa9fdf"/>
    <xsd:import namespace="7aec2e40-90d7-4757-bfa1-fe8751762b5d"/>
    <xsd:element name="properties">
      <xsd:complexType>
        <xsd:sequence>
          <xsd:element name="documentManagement">
            <xsd:complexType>
              <xsd:all>
                <xsd:element ref="ns2:Barcode" minOccurs="0"/>
                <xsd:element ref="ns2:MBH_ID" minOccurs="0"/>
                <xsd:element ref="ns2:URL" minOccurs="0"/>
                <xsd:element ref="ns2:Formular" minOccurs="0"/>
                <xsd:element ref="ns2:Eingangsdatum" minOccurs="0"/>
                <xsd:element ref="ns2:Krei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16cba-51b3-420c-bfe8-e89ae3fa9fdf" elementFormDefault="qualified">
    <xsd:import namespace="http://schemas.microsoft.com/office/2006/documentManagement/types"/>
    <xsd:import namespace="http://schemas.microsoft.com/office/infopath/2007/PartnerControls"/>
    <xsd:element name="Barcode" ma:index="8" nillable="true" ma:displayName="Barcode" ma:format="Dropdown" ma:internalName="Barcode">
      <xsd:simpleType>
        <xsd:restriction base="dms:Text">
          <xsd:maxLength value="255"/>
        </xsd:restriction>
      </xsd:simpleType>
    </xsd:element>
    <xsd:element name="MBH_ID" ma:index="9" nillable="true" ma:displayName="MBH_ID" ma:format="Dropdown" ma:internalName="MBH_ID">
      <xsd:simpleType>
        <xsd:restriction base="dms:Text">
          <xsd:maxLength value="255"/>
        </xsd:restriction>
      </xsd:simpleType>
    </xsd:element>
    <xsd:element name="URL" ma:index="10" nillable="true" ma:displayName="URL" ma:format="Hyperlink" ma:internalName="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ormular" ma:index="11" nillable="true" ma:displayName="Formular" ma:format="Dropdown" ma:internalName="Formular">
      <xsd:simpleType>
        <xsd:restriction base="dms:Text">
          <xsd:maxLength value="255"/>
        </xsd:restriction>
      </xsd:simpleType>
    </xsd:element>
    <xsd:element name="Eingangsdatum" ma:index="12" nillable="true" ma:displayName="Eingangsdatum" ma:format="DateOnly" ma:internalName="Eingangsdatum">
      <xsd:simpleType>
        <xsd:restriction base="dms:DateTime"/>
      </xsd:simpleType>
    </xsd:element>
    <xsd:element name="Kreis" ma:index="13" nillable="true" ma:displayName="Kreis" ma:format="Dropdown" ma:internalName="Kreis">
      <xsd:simpleType>
        <xsd:restriction base="dms:Text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4a287f9-5c96-4f30-99b1-f0955c8b2c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c2e40-90d7-4757-bfa1-fe8751762b5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b2d9a26-1dbc-4759-8b02-a6766717fb4a}" ma:internalName="TaxCatchAll" ma:showField="CatchAllData" ma:web="7aec2e40-90d7-4757-bfa1-fe8751762b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ee16cba-51b3-420c-bfe8-e89ae3fa9fdf">
      <Terms xmlns="http://schemas.microsoft.com/office/infopath/2007/PartnerControls"/>
    </lcf76f155ced4ddcb4097134ff3c332f>
    <TaxCatchAll xmlns="7aec2e40-90d7-4757-bfa1-fe8751762b5d" xsi:nil="true"/>
    <Barcode xmlns="8ee16cba-51b3-420c-bfe8-e89ae3fa9fdf" xsi:nil="true"/>
    <MBH_ID xmlns="8ee16cba-51b3-420c-bfe8-e89ae3fa9fdf" xsi:nil="true"/>
    <Kreis xmlns="8ee16cba-51b3-420c-bfe8-e89ae3fa9fdf" xsi:nil="true"/>
    <Eingangsdatum xmlns="8ee16cba-51b3-420c-bfe8-e89ae3fa9fdf" xsi:nil="true"/>
    <URL xmlns="8ee16cba-51b3-420c-bfe8-e89ae3fa9fdf">
      <Url xsi:nil="true"/>
      <Description xsi:nil="true"/>
    </URL>
    <Formular xmlns="8ee16cba-51b3-420c-bfe8-e89ae3fa9fdf" xsi:nil="true"/>
  </documentManagement>
</p:properties>
</file>

<file path=customXml/itemProps1.xml><?xml version="1.0" encoding="utf-8"?>
<ds:datastoreItem xmlns:ds="http://schemas.openxmlformats.org/officeDocument/2006/customXml" ds:itemID="{C9610934-0801-46D9-BFF7-735083C7CB2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5C3D3F3-0627-45FF-910B-D35AE158046B}"/>
</file>

<file path=customXml/itemProps3.xml><?xml version="1.0" encoding="utf-8"?>
<ds:datastoreItem xmlns:ds="http://schemas.openxmlformats.org/officeDocument/2006/customXml" ds:itemID="{2CB7A8B2-DF4B-4526-AE3B-278D351A5E7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32A1F4-DF49-4439-AB7D-226989017E4C}">
  <ds:schemaRefs>
    <ds:schemaRef ds:uri="http://schemas.microsoft.com/office/2006/metadata/properties"/>
    <ds:schemaRef ds:uri="http://schemas.microsoft.com/office/infopath/2007/PartnerControls"/>
    <ds:schemaRef ds:uri="1ad8c04b-9062-4259-8c3e-6e25e51adabd"/>
    <ds:schemaRef ds:uri="1abdbb08-581c-4149-b7a2-5d977403833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V_Merkblatt dbmilch_d.dotx</Template>
  <TotalTime>0</TotalTime>
  <Pages>1</Pages>
  <Words>337</Words>
  <Characters>1923</Characters>
  <Application>Microsoft Office Word</Application>
  <DocSecurity>4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Wüthrich</dc:creator>
  <cp:keywords/>
  <dc:description/>
  <cp:lastModifiedBy>Hubert Pürro</cp:lastModifiedBy>
  <cp:revision>4</cp:revision>
  <cp:lastPrinted>2022-07-25T21:48:00Z</cp:lastPrinted>
  <dcterms:created xsi:type="dcterms:W3CDTF">2025-10-24T18:09:00Z</dcterms:created>
  <dcterms:modified xsi:type="dcterms:W3CDTF">2025-11-12T07:12:00Z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rder">
    <vt:r8>88200</vt:r8>
  </property>
  <property fmtid="{D5CDD505-2E9C-101B-9397-08002B2CF9AE}" pid="3" name="ContentTypeId">
    <vt:lpwstr>0x010100C88AA8F6B9485E4A8F2622E2BD140C0D</vt:lpwstr>
  </property>
  <property fmtid="{D5CDD505-2E9C-101B-9397-08002B2CF9AE}" pid="4" name="MediaServiceImageTags">
    <vt:lpwstr/>
  </property>
</Properties>
</file>